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C024" w14:textId="77777777" w:rsidR="00531416" w:rsidRDefault="00531416" w:rsidP="00531416">
      <w:r w:rsidRPr="00E01875">
        <w:rPr>
          <w:noProof/>
          <w:lang w:eastAsia="en-GB"/>
        </w:rPr>
        <w:drawing>
          <wp:anchor distT="0" distB="0" distL="114300" distR="114300" simplePos="0" relativeHeight="251665408" behindDoc="0" locked="0" layoutInCell="1" allowOverlap="1" wp14:anchorId="7011337D" wp14:editId="5EF1344D">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66704B68" wp14:editId="7D09C206">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6559EF" wp14:editId="1D382C7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53829C46" w:rsidR="00531416" w:rsidRDefault="00531416" w:rsidP="00531416">
                            <w:pPr>
                              <w:jc w:val="center"/>
                              <w:rPr>
                                <w:b/>
                                <w:sz w:val="32"/>
                                <w:szCs w:val="32"/>
                              </w:rPr>
                            </w:pPr>
                            <w:r>
                              <w:rPr>
                                <w:b/>
                                <w:sz w:val="32"/>
                                <w:szCs w:val="32"/>
                              </w:rPr>
                              <w:t xml:space="preserve">Monday </w:t>
                            </w:r>
                            <w:r w:rsidR="007250B7">
                              <w:rPr>
                                <w:b/>
                                <w:sz w:val="32"/>
                                <w:szCs w:val="32"/>
                              </w:rPr>
                              <w:t>16</w:t>
                            </w:r>
                            <w:r w:rsidR="00334FB2">
                              <w:rPr>
                                <w:b/>
                                <w:sz w:val="32"/>
                                <w:szCs w:val="32"/>
                              </w:rPr>
                              <w:t xml:space="preserve"> September 202</w:t>
                            </w:r>
                            <w:r w:rsidR="002A0552">
                              <w:rPr>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59EF"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53829C46" w:rsidR="00531416" w:rsidRDefault="00531416" w:rsidP="00531416">
                      <w:pPr>
                        <w:jc w:val="center"/>
                        <w:rPr>
                          <w:b/>
                          <w:sz w:val="32"/>
                          <w:szCs w:val="32"/>
                        </w:rPr>
                      </w:pPr>
                      <w:r>
                        <w:rPr>
                          <w:b/>
                          <w:sz w:val="32"/>
                          <w:szCs w:val="32"/>
                        </w:rPr>
                        <w:t xml:space="preserve">Monday </w:t>
                      </w:r>
                      <w:r w:rsidR="007250B7">
                        <w:rPr>
                          <w:b/>
                          <w:sz w:val="32"/>
                          <w:szCs w:val="32"/>
                        </w:rPr>
                        <w:t>16</w:t>
                      </w:r>
                      <w:r w:rsidR="00334FB2">
                        <w:rPr>
                          <w:b/>
                          <w:sz w:val="32"/>
                          <w:szCs w:val="32"/>
                        </w:rPr>
                        <w:t xml:space="preserve"> September 202</w:t>
                      </w:r>
                      <w:r w:rsidR="002A0552">
                        <w:rPr>
                          <w:b/>
                          <w:sz w:val="32"/>
                          <w:szCs w:val="32"/>
                        </w:rPr>
                        <w:t>4</w:t>
                      </w:r>
                    </w:p>
                  </w:txbxContent>
                </v:textbox>
              </v:shape>
            </w:pict>
          </mc:Fallback>
        </mc:AlternateContent>
      </w:r>
    </w:p>
    <w:p w14:paraId="6C67F639" w14:textId="77777777" w:rsidR="00531416" w:rsidRDefault="00531416" w:rsidP="00531416">
      <w:pPr>
        <w:jc w:val="center"/>
      </w:pPr>
      <w:r>
        <w:t xml:space="preserve">  </w:t>
      </w:r>
    </w:p>
    <w:p w14:paraId="6B5DDE0B" w14:textId="77777777" w:rsidR="00531416" w:rsidRDefault="00531416" w:rsidP="00531416">
      <w:pPr>
        <w:widowControl w:val="0"/>
        <w:tabs>
          <w:tab w:val="left" w:pos="720"/>
        </w:tabs>
        <w:spacing w:after="96"/>
      </w:pPr>
    </w:p>
    <w:p w14:paraId="0B1C3739" w14:textId="77777777" w:rsidR="00531416" w:rsidRDefault="00531416" w:rsidP="00531416">
      <w:pPr>
        <w:widowControl w:val="0"/>
        <w:tabs>
          <w:tab w:val="left" w:pos="720"/>
        </w:tabs>
        <w:spacing w:after="96"/>
        <w:jc w:val="center"/>
        <w:rPr>
          <w:b/>
          <w:bCs/>
          <w:sz w:val="32"/>
          <w:szCs w:val="32"/>
        </w:rPr>
      </w:pPr>
    </w:p>
    <w:p w14:paraId="547F367C" w14:textId="77777777" w:rsidR="00531416" w:rsidRDefault="00531416" w:rsidP="00531416">
      <w:pPr>
        <w:widowControl w:val="0"/>
        <w:tabs>
          <w:tab w:val="left" w:pos="720"/>
        </w:tabs>
        <w:spacing w:after="96"/>
        <w:jc w:val="center"/>
        <w:rPr>
          <w:b/>
          <w:bCs/>
          <w:sz w:val="32"/>
          <w:szCs w:val="32"/>
        </w:rPr>
      </w:pPr>
    </w:p>
    <w:p w14:paraId="2F5A1667" w14:textId="0AB99E3A"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0F0EE12C" wp14:editId="775730A0">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E12C"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v:textbox>
              </v:shape>
            </w:pict>
          </mc:Fallback>
        </mc:AlternateContent>
      </w:r>
    </w:p>
    <w:p w14:paraId="13B8F30D" w14:textId="77777777" w:rsidR="007250B7" w:rsidRDefault="007250B7" w:rsidP="00531416">
      <w:pPr>
        <w:spacing w:after="0" w:line="240" w:lineRule="auto"/>
        <w:rPr>
          <w:b/>
          <w:bCs/>
          <w:sz w:val="32"/>
          <w:szCs w:val="32"/>
        </w:rPr>
      </w:pPr>
    </w:p>
    <w:p w14:paraId="1095FCE8" w14:textId="0787EC46" w:rsidR="007250B7" w:rsidRPr="007250B7" w:rsidRDefault="007250B7" w:rsidP="00531416">
      <w:pPr>
        <w:spacing w:after="0" w:line="240" w:lineRule="auto"/>
        <w:rPr>
          <w:b/>
          <w:bCs/>
          <w:sz w:val="32"/>
          <w:szCs w:val="32"/>
        </w:rPr>
      </w:pPr>
      <w:r w:rsidRPr="006747A4">
        <w:rPr>
          <w:rFonts w:cs="Arial"/>
          <w:noProof/>
          <w:lang w:eastAsia="en-GB"/>
        </w:rPr>
        <mc:AlternateContent>
          <mc:Choice Requires="wps">
            <w:drawing>
              <wp:anchor distT="45720" distB="45720" distL="114300" distR="114300" simplePos="0" relativeHeight="251670528" behindDoc="0" locked="0" layoutInCell="1" allowOverlap="1" wp14:anchorId="0F955BE6" wp14:editId="3D53D390">
                <wp:simplePos x="0" y="0"/>
                <wp:positionH relativeFrom="column">
                  <wp:posOffset>2771775</wp:posOffset>
                </wp:positionH>
                <wp:positionV relativeFrom="paragraph">
                  <wp:posOffset>391160</wp:posOffset>
                </wp:positionV>
                <wp:extent cx="3141980" cy="1952625"/>
                <wp:effectExtent l="0" t="0" r="2032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1952625"/>
                        </a:xfrm>
                        <a:prstGeom prst="rect">
                          <a:avLst/>
                        </a:prstGeom>
                        <a:solidFill>
                          <a:srgbClr val="FFFFFF"/>
                        </a:solidFill>
                        <a:ln w="9525">
                          <a:solidFill>
                            <a:srgbClr val="000000"/>
                          </a:solidFill>
                          <a:miter lim="800000"/>
                          <a:headEnd/>
                          <a:tailEnd/>
                        </a:ln>
                      </wps:spPr>
                      <wps:txbx>
                        <w:txbxContent>
                          <w:p w14:paraId="4619682C" w14:textId="77777777" w:rsidR="00531416" w:rsidRPr="007250B7" w:rsidRDefault="00531416" w:rsidP="00531416">
                            <w:pPr>
                              <w:spacing w:line="240" w:lineRule="auto"/>
                              <w:jc w:val="center"/>
                              <w:rPr>
                                <w:b/>
                                <w:sz w:val="28"/>
                                <w:szCs w:val="28"/>
                              </w:rPr>
                            </w:pPr>
                            <w:r w:rsidRPr="007250B7">
                              <w:rPr>
                                <w:b/>
                                <w:sz w:val="28"/>
                                <w:szCs w:val="28"/>
                              </w:rPr>
                              <w:t>NUT FREE SCHOOL</w:t>
                            </w:r>
                          </w:p>
                          <w:p w14:paraId="57BE3062" w14:textId="77777777" w:rsidR="00531416" w:rsidRPr="007250B7" w:rsidRDefault="00531416" w:rsidP="00531416">
                            <w:pPr>
                              <w:spacing w:line="240" w:lineRule="auto"/>
                              <w:jc w:val="center"/>
                              <w:rPr>
                                <w:b/>
                                <w:bCs/>
                                <w:sz w:val="32"/>
                                <w:szCs w:val="32"/>
                              </w:rPr>
                            </w:pPr>
                            <w:r w:rsidRPr="007250B7">
                              <w:rPr>
                                <w:b/>
                                <w:bCs/>
                                <w:sz w:val="32"/>
                                <w:szCs w:val="32"/>
                              </w:rPr>
                              <w:t xml:space="preserve">St Brigid’s PS is a Nut Free School.  There is a child in our school with a Nut Allergy.  </w:t>
                            </w:r>
                          </w:p>
                          <w:p w14:paraId="3652F59F" w14:textId="77777777" w:rsidR="00531416" w:rsidRPr="007250B7" w:rsidRDefault="00531416" w:rsidP="00531416">
                            <w:pPr>
                              <w:spacing w:line="240" w:lineRule="auto"/>
                              <w:jc w:val="center"/>
                              <w:rPr>
                                <w:b/>
                                <w:sz w:val="32"/>
                                <w:szCs w:val="32"/>
                              </w:rPr>
                            </w:pPr>
                            <w:r w:rsidRPr="007250B7">
                              <w:rPr>
                                <w:b/>
                                <w:bCs/>
                                <w:sz w:val="32"/>
                                <w:szCs w:val="32"/>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5BE6" id="Text Box 2" o:spid="_x0000_s1028" type="#_x0000_t202" style="position:absolute;margin-left:218.25pt;margin-top:30.8pt;width:247.4pt;height:15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">
                <v:textbox>
                  <w:txbxContent>
                    <w:p w14:paraId="4619682C" w14:textId="77777777" w:rsidR="00531416" w:rsidRPr="007250B7" w:rsidRDefault="00531416" w:rsidP="00531416">
                      <w:pPr>
                        <w:spacing w:line="240" w:lineRule="auto"/>
                        <w:jc w:val="center"/>
                        <w:rPr>
                          <w:b/>
                          <w:sz w:val="28"/>
                          <w:szCs w:val="28"/>
                        </w:rPr>
                      </w:pPr>
                      <w:r w:rsidRPr="007250B7">
                        <w:rPr>
                          <w:b/>
                          <w:sz w:val="28"/>
                          <w:szCs w:val="28"/>
                        </w:rPr>
                        <w:t>NUT FREE SCHOOL</w:t>
                      </w:r>
                    </w:p>
                    <w:p w14:paraId="57BE3062" w14:textId="77777777" w:rsidR="00531416" w:rsidRPr="007250B7" w:rsidRDefault="00531416" w:rsidP="00531416">
                      <w:pPr>
                        <w:spacing w:line="240" w:lineRule="auto"/>
                        <w:jc w:val="center"/>
                        <w:rPr>
                          <w:b/>
                          <w:bCs/>
                          <w:sz w:val="32"/>
                          <w:szCs w:val="32"/>
                        </w:rPr>
                      </w:pPr>
                      <w:r w:rsidRPr="007250B7">
                        <w:rPr>
                          <w:b/>
                          <w:bCs/>
                          <w:sz w:val="32"/>
                          <w:szCs w:val="32"/>
                        </w:rPr>
                        <w:t xml:space="preserve">St Brigid’s PS is a Nut Free School.  There is a child in our school with a Nut Allergy.  </w:t>
                      </w:r>
                    </w:p>
                    <w:p w14:paraId="3652F59F" w14:textId="77777777" w:rsidR="00531416" w:rsidRPr="007250B7" w:rsidRDefault="00531416" w:rsidP="00531416">
                      <w:pPr>
                        <w:spacing w:line="240" w:lineRule="auto"/>
                        <w:jc w:val="center"/>
                        <w:rPr>
                          <w:b/>
                          <w:sz w:val="32"/>
                          <w:szCs w:val="32"/>
                        </w:rPr>
                      </w:pPr>
                      <w:r w:rsidRPr="007250B7">
                        <w:rPr>
                          <w:b/>
                          <w:bCs/>
                          <w:sz w:val="32"/>
                          <w:szCs w:val="32"/>
                        </w:rPr>
                        <w:t>Please do not send in Nuts or Nut Spreads to school.</w:t>
                      </w:r>
                    </w:p>
                  </w:txbxContent>
                </v:textbox>
                <w10:wrap type="square"/>
              </v:shape>
            </w:pict>
          </mc:Fallback>
        </mc:AlternateContent>
      </w:r>
      <w:r w:rsidR="00295FE2">
        <w:rPr>
          <w:noProof/>
          <w:lang w:eastAsia="en-GB"/>
        </w:rPr>
        <mc:AlternateContent>
          <mc:Choice Requires="wps">
            <w:drawing>
              <wp:anchor distT="45720" distB="45720" distL="114300" distR="114300" simplePos="0" relativeHeight="251683840" behindDoc="0" locked="0" layoutInCell="1" allowOverlap="1" wp14:anchorId="5F7B1DDA" wp14:editId="054FD781">
                <wp:simplePos x="0" y="0"/>
                <wp:positionH relativeFrom="column">
                  <wp:posOffset>-600075</wp:posOffset>
                </wp:positionH>
                <wp:positionV relativeFrom="paragraph">
                  <wp:posOffset>343535</wp:posOffset>
                </wp:positionV>
                <wp:extent cx="3086100" cy="20002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00250"/>
                        </a:xfrm>
                        <a:prstGeom prst="rect">
                          <a:avLst/>
                        </a:prstGeom>
                        <a:solidFill>
                          <a:srgbClr val="FFFFFF"/>
                        </a:solidFill>
                        <a:ln w="9525">
                          <a:solidFill>
                            <a:srgbClr val="000000"/>
                          </a:solidFill>
                          <a:miter lim="800000"/>
                          <a:headEnd/>
                          <a:tailEnd/>
                        </a:ln>
                      </wps:spPr>
                      <wps:txbx>
                        <w:txbxContent>
                          <w:p w14:paraId="6325CD5A" w14:textId="6F3E9784" w:rsidR="00295FE2" w:rsidRPr="00DE004E" w:rsidRDefault="00295FE2" w:rsidP="007250B7">
                            <w:pPr>
                              <w:jc w:val="center"/>
                              <w:rPr>
                                <w:b/>
                                <w:sz w:val="32"/>
                                <w:szCs w:val="32"/>
                              </w:rPr>
                            </w:pPr>
                            <w:r w:rsidRPr="00DE004E">
                              <w:rPr>
                                <w:b/>
                                <w:sz w:val="32"/>
                                <w:szCs w:val="32"/>
                              </w:rPr>
                              <w:t>Sacrament Dates 202</w:t>
                            </w:r>
                            <w:r w:rsidR="0023077C">
                              <w:rPr>
                                <w:b/>
                                <w:sz w:val="32"/>
                                <w:szCs w:val="32"/>
                              </w:rPr>
                              <w:t>4</w:t>
                            </w:r>
                            <w:r>
                              <w:rPr>
                                <w:b/>
                                <w:sz w:val="32"/>
                                <w:szCs w:val="32"/>
                              </w:rPr>
                              <w:t>-2</w:t>
                            </w:r>
                            <w:r w:rsidR="0023077C">
                              <w:rPr>
                                <w:b/>
                                <w:sz w:val="32"/>
                                <w:szCs w:val="32"/>
                              </w:rPr>
                              <w:t>5</w:t>
                            </w:r>
                          </w:p>
                          <w:p w14:paraId="196A65E5" w14:textId="5F7B3CE8" w:rsidR="007250B7" w:rsidRDefault="00295FE2" w:rsidP="007250B7">
                            <w:pPr>
                              <w:jc w:val="center"/>
                            </w:pPr>
                            <w:r w:rsidRPr="00A01EA4">
                              <w:rPr>
                                <w:b/>
                              </w:rPr>
                              <w:t>Sacrament of Penance:</w:t>
                            </w:r>
                            <w:r>
                              <w:t xml:space="preserve"> (Year 3)</w:t>
                            </w:r>
                          </w:p>
                          <w:p w14:paraId="1158029E" w14:textId="15DC6DA5" w:rsidR="00295FE2" w:rsidRDefault="00295FE2" w:rsidP="007250B7">
                            <w:pPr>
                              <w:jc w:val="center"/>
                            </w:pPr>
                            <w:r>
                              <w:t>Thursday 2</w:t>
                            </w:r>
                            <w:r>
                              <w:t>7</w:t>
                            </w:r>
                            <w:r>
                              <w:t xml:space="preserve"> March 202</w:t>
                            </w:r>
                            <w:r>
                              <w:t>5</w:t>
                            </w:r>
                            <w:r w:rsidR="007250B7">
                              <w:t xml:space="preserve"> </w:t>
                            </w:r>
                            <w:r>
                              <w:t>11.00 am</w:t>
                            </w:r>
                          </w:p>
                          <w:p w14:paraId="723620AF" w14:textId="6D18F31E" w:rsidR="00295FE2" w:rsidRPr="001B0CDF" w:rsidRDefault="00295FE2" w:rsidP="007250B7">
                            <w:pPr>
                              <w:jc w:val="center"/>
                              <w:rPr>
                                <w:bCs/>
                              </w:rPr>
                            </w:pPr>
                            <w:r w:rsidRPr="00A01EA4">
                              <w:rPr>
                                <w:b/>
                              </w:rPr>
                              <w:t>Sacrament of Confirmation:</w:t>
                            </w:r>
                            <w:r>
                              <w:rPr>
                                <w:b/>
                              </w:rPr>
                              <w:t xml:space="preserve"> </w:t>
                            </w:r>
                            <w:r w:rsidRPr="004566C6">
                              <w:rPr>
                                <w:bCs/>
                              </w:rPr>
                              <w:t>(Year 7)</w:t>
                            </w:r>
                            <w:r>
                              <w:t xml:space="preserve"> </w:t>
                            </w:r>
                            <w:r>
                              <w:t>TBC</w:t>
                            </w:r>
                          </w:p>
                          <w:p w14:paraId="53D2FCF0" w14:textId="446712DB" w:rsidR="007250B7" w:rsidRDefault="00295FE2" w:rsidP="007250B7">
                            <w:pPr>
                              <w:jc w:val="center"/>
                            </w:pPr>
                            <w:r w:rsidRPr="00A01EA4">
                              <w:rPr>
                                <w:b/>
                              </w:rPr>
                              <w:t>Sacrament of Communion:</w:t>
                            </w:r>
                            <w:r>
                              <w:t xml:space="preserve"> (Year 4)</w:t>
                            </w:r>
                          </w:p>
                          <w:p w14:paraId="4B058FCD" w14:textId="414B3313" w:rsidR="00295FE2" w:rsidRDefault="00295FE2" w:rsidP="007250B7">
                            <w:pPr>
                              <w:jc w:val="center"/>
                            </w:pPr>
                            <w:r>
                              <w:t xml:space="preserve">Saturday </w:t>
                            </w:r>
                            <w:r>
                              <w:t>31 May</w:t>
                            </w:r>
                            <w:r w:rsidR="007250B7">
                              <w:t xml:space="preserve"> </w:t>
                            </w:r>
                            <w:r w:rsidRPr="001B0CDF">
                              <w:rPr>
                                <w:bCs/>
                              </w:rPr>
                              <w:t>10.30 am</w:t>
                            </w:r>
                          </w:p>
                          <w:p w14:paraId="2F6A883C" w14:textId="77777777" w:rsidR="00295FE2" w:rsidRDefault="00295FE2" w:rsidP="00295FE2">
                            <w:pPr>
                              <w:ind w:left="2880" w:hanging="1440"/>
                            </w:pPr>
                          </w:p>
                          <w:p w14:paraId="24F93AB1" w14:textId="77777777" w:rsidR="00295FE2" w:rsidRDefault="00295FE2" w:rsidP="00295FE2">
                            <w:pPr>
                              <w:overflowPunct w:val="0"/>
                              <w:autoSpaceDE w:val="0"/>
                              <w:autoSpaceDN w:val="0"/>
                              <w:adjustRightInd w:val="0"/>
                              <w:spacing w:after="0" w:line="360" w:lineRule="auto"/>
                              <w:jc w:val="center"/>
                              <w:textAlignment w:val="baseline"/>
                              <w:rPr>
                                <w:rFonts w:cstheme="minorHAnsi"/>
                                <w:lang w:eastAsia="en-GB"/>
                              </w:rPr>
                            </w:pPr>
                          </w:p>
                          <w:p w14:paraId="084D6A6D" w14:textId="77777777" w:rsidR="00295FE2" w:rsidRDefault="00295FE2" w:rsidP="00295FE2">
                            <w:pPr>
                              <w:jc w:val="center"/>
                              <w:rPr>
                                <w:sz w:val="20"/>
                                <w:szCs w:val="20"/>
                              </w:rPr>
                            </w:pPr>
                          </w:p>
                          <w:p w14:paraId="1CF88E13" w14:textId="77777777" w:rsidR="00295FE2" w:rsidRDefault="00295FE2" w:rsidP="00295FE2">
                            <w:pPr>
                              <w:jc w:val="center"/>
                              <w:rPr>
                                <w:sz w:val="20"/>
                                <w:szCs w:val="20"/>
                              </w:rPr>
                            </w:pPr>
                          </w:p>
                          <w:p w14:paraId="066F2468" w14:textId="77777777" w:rsidR="00295FE2" w:rsidRDefault="00295FE2" w:rsidP="00295FE2">
                            <w:pPr>
                              <w:jc w:val="center"/>
                              <w:rPr>
                                <w:sz w:val="20"/>
                                <w:szCs w:val="20"/>
                              </w:rPr>
                            </w:pPr>
                          </w:p>
                          <w:p w14:paraId="70D4516A" w14:textId="77777777" w:rsidR="00295FE2" w:rsidRDefault="00295FE2" w:rsidP="00295FE2">
                            <w:pPr>
                              <w:jc w:val="center"/>
                              <w:rPr>
                                <w:sz w:val="20"/>
                                <w:szCs w:val="20"/>
                              </w:rPr>
                            </w:pPr>
                          </w:p>
                          <w:p w14:paraId="1C445316" w14:textId="77777777" w:rsidR="00295FE2" w:rsidRPr="0046756A" w:rsidRDefault="00295FE2" w:rsidP="00295FE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1DDA" id="_x0000_s1029" type="#_x0000_t202" style="position:absolute;margin-left:-47.25pt;margin-top:27.05pt;width:243pt;height:1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C8FQIAACc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">
                <v:textbox>
                  <w:txbxContent>
                    <w:p w14:paraId="6325CD5A" w14:textId="6F3E9784" w:rsidR="00295FE2" w:rsidRPr="00DE004E" w:rsidRDefault="00295FE2" w:rsidP="007250B7">
                      <w:pPr>
                        <w:jc w:val="center"/>
                        <w:rPr>
                          <w:b/>
                          <w:sz w:val="32"/>
                          <w:szCs w:val="32"/>
                        </w:rPr>
                      </w:pPr>
                      <w:r w:rsidRPr="00DE004E">
                        <w:rPr>
                          <w:b/>
                          <w:sz w:val="32"/>
                          <w:szCs w:val="32"/>
                        </w:rPr>
                        <w:t>Sacrament Dates 202</w:t>
                      </w:r>
                      <w:r w:rsidR="0023077C">
                        <w:rPr>
                          <w:b/>
                          <w:sz w:val="32"/>
                          <w:szCs w:val="32"/>
                        </w:rPr>
                        <w:t>4</w:t>
                      </w:r>
                      <w:r>
                        <w:rPr>
                          <w:b/>
                          <w:sz w:val="32"/>
                          <w:szCs w:val="32"/>
                        </w:rPr>
                        <w:t>-2</w:t>
                      </w:r>
                      <w:r w:rsidR="0023077C">
                        <w:rPr>
                          <w:b/>
                          <w:sz w:val="32"/>
                          <w:szCs w:val="32"/>
                        </w:rPr>
                        <w:t>5</w:t>
                      </w:r>
                    </w:p>
                    <w:p w14:paraId="196A65E5" w14:textId="5F7B3CE8" w:rsidR="007250B7" w:rsidRDefault="00295FE2" w:rsidP="007250B7">
                      <w:pPr>
                        <w:jc w:val="center"/>
                      </w:pPr>
                      <w:r w:rsidRPr="00A01EA4">
                        <w:rPr>
                          <w:b/>
                        </w:rPr>
                        <w:t>Sacrament of Penance:</w:t>
                      </w:r>
                      <w:r>
                        <w:t xml:space="preserve"> (Year 3)</w:t>
                      </w:r>
                    </w:p>
                    <w:p w14:paraId="1158029E" w14:textId="15DC6DA5" w:rsidR="00295FE2" w:rsidRDefault="00295FE2" w:rsidP="007250B7">
                      <w:pPr>
                        <w:jc w:val="center"/>
                      </w:pPr>
                      <w:r>
                        <w:t>Thursday 2</w:t>
                      </w:r>
                      <w:r>
                        <w:t>7</w:t>
                      </w:r>
                      <w:r>
                        <w:t xml:space="preserve"> March 202</w:t>
                      </w:r>
                      <w:r>
                        <w:t>5</w:t>
                      </w:r>
                      <w:r w:rsidR="007250B7">
                        <w:t xml:space="preserve"> </w:t>
                      </w:r>
                      <w:r>
                        <w:t>11.00 am</w:t>
                      </w:r>
                    </w:p>
                    <w:p w14:paraId="723620AF" w14:textId="6D18F31E" w:rsidR="00295FE2" w:rsidRPr="001B0CDF" w:rsidRDefault="00295FE2" w:rsidP="007250B7">
                      <w:pPr>
                        <w:jc w:val="center"/>
                        <w:rPr>
                          <w:bCs/>
                        </w:rPr>
                      </w:pPr>
                      <w:r w:rsidRPr="00A01EA4">
                        <w:rPr>
                          <w:b/>
                        </w:rPr>
                        <w:t>Sacrament of Confirmation:</w:t>
                      </w:r>
                      <w:r>
                        <w:rPr>
                          <w:b/>
                        </w:rPr>
                        <w:t xml:space="preserve"> </w:t>
                      </w:r>
                      <w:r w:rsidRPr="004566C6">
                        <w:rPr>
                          <w:bCs/>
                        </w:rPr>
                        <w:t>(Year 7)</w:t>
                      </w:r>
                      <w:r>
                        <w:t xml:space="preserve"> </w:t>
                      </w:r>
                      <w:r>
                        <w:t>TBC</w:t>
                      </w:r>
                    </w:p>
                    <w:p w14:paraId="53D2FCF0" w14:textId="446712DB" w:rsidR="007250B7" w:rsidRDefault="00295FE2" w:rsidP="007250B7">
                      <w:pPr>
                        <w:jc w:val="center"/>
                      </w:pPr>
                      <w:r w:rsidRPr="00A01EA4">
                        <w:rPr>
                          <w:b/>
                        </w:rPr>
                        <w:t>Sacrament of Communion:</w:t>
                      </w:r>
                      <w:r>
                        <w:t xml:space="preserve"> (Year 4)</w:t>
                      </w:r>
                    </w:p>
                    <w:p w14:paraId="4B058FCD" w14:textId="414B3313" w:rsidR="00295FE2" w:rsidRDefault="00295FE2" w:rsidP="007250B7">
                      <w:pPr>
                        <w:jc w:val="center"/>
                      </w:pPr>
                      <w:r>
                        <w:t xml:space="preserve">Saturday </w:t>
                      </w:r>
                      <w:r>
                        <w:t>31 May</w:t>
                      </w:r>
                      <w:r w:rsidR="007250B7">
                        <w:t xml:space="preserve"> </w:t>
                      </w:r>
                      <w:r w:rsidRPr="001B0CDF">
                        <w:rPr>
                          <w:bCs/>
                        </w:rPr>
                        <w:t>10.30 am</w:t>
                      </w:r>
                    </w:p>
                    <w:p w14:paraId="2F6A883C" w14:textId="77777777" w:rsidR="00295FE2" w:rsidRDefault="00295FE2" w:rsidP="00295FE2">
                      <w:pPr>
                        <w:ind w:left="2880" w:hanging="1440"/>
                      </w:pPr>
                    </w:p>
                    <w:p w14:paraId="24F93AB1" w14:textId="77777777" w:rsidR="00295FE2" w:rsidRDefault="00295FE2" w:rsidP="00295FE2">
                      <w:pPr>
                        <w:overflowPunct w:val="0"/>
                        <w:autoSpaceDE w:val="0"/>
                        <w:autoSpaceDN w:val="0"/>
                        <w:adjustRightInd w:val="0"/>
                        <w:spacing w:after="0" w:line="360" w:lineRule="auto"/>
                        <w:jc w:val="center"/>
                        <w:textAlignment w:val="baseline"/>
                        <w:rPr>
                          <w:rFonts w:cstheme="minorHAnsi"/>
                          <w:lang w:eastAsia="en-GB"/>
                        </w:rPr>
                      </w:pPr>
                    </w:p>
                    <w:p w14:paraId="084D6A6D" w14:textId="77777777" w:rsidR="00295FE2" w:rsidRDefault="00295FE2" w:rsidP="00295FE2">
                      <w:pPr>
                        <w:jc w:val="center"/>
                        <w:rPr>
                          <w:sz w:val="20"/>
                          <w:szCs w:val="20"/>
                        </w:rPr>
                      </w:pPr>
                    </w:p>
                    <w:p w14:paraId="1CF88E13" w14:textId="77777777" w:rsidR="00295FE2" w:rsidRDefault="00295FE2" w:rsidP="00295FE2">
                      <w:pPr>
                        <w:jc w:val="center"/>
                        <w:rPr>
                          <w:sz w:val="20"/>
                          <w:szCs w:val="20"/>
                        </w:rPr>
                      </w:pPr>
                    </w:p>
                    <w:p w14:paraId="066F2468" w14:textId="77777777" w:rsidR="00295FE2" w:rsidRDefault="00295FE2" w:rsidP="00295FE2">
                      <w:pPr>
                        <w:jc w:val="center"/>
                        <w:rPr>
                          <w:sz w:val="20"/>
                          <w:szCs w:val="20"/>
                        </w:rPr>
                      </w:pPr>
                    </w:p>
                    <w:p w14:paraId="70D4516A" w14:textId="77777777" w:rsidR="00295FE2" w:rsidRDefault="00295FE2" w:rsidP="00295FE2">
                      <w:pPr>
                        <w:jc w:val="center"/>
                        <w:rPr>
                          <w:sz w:val="20"/>
                          <w:szCs w:val="20"/>
                        </w:rPr>
                      </w:pPr>
                    </w:p>
                    <w:p w14:paraId="1C445316" w14:textId="77777777" w:rsidR="00295FE2" w:rsidRPr="0046756A" w:rsidRDefault="00295FE2" w:rsidP="00295FE2">
                      <w:pPr>
                        <w:jc w:val="center"/>
                        <w:rPr>
                          <w:sz w:val="20"/>
                          <w:szCs w:val="20"/>
                        </w:rPr>
                      </w:pPr>
                    </w:p>
                  </w:txbxContent>
                </v:textbox>
                <w10:wrap type="square"/>
              </v:shape>
            </w:pict>
          </mc:Fallback>
        </mc:AlternateContent>
      </w:r>
    </w:p>
    <w:p w14:paraId="4F11566B" w14:textId="0871A321" w:rsidR="007250B7" w:rsidRDefault="008A339E" w:rsidP="00531416">
      <w:pPr>
        <w:spacing w:after="0" w:line="240" w:lineRule="auto"/>
        <w:rPr>
          <w:b/>
        </w:rPr>
      </w:pPr>
      <w:r>
        <w:rPr>
          <w:noProof/>
          <w:lang w:eastAsia="en-GB"/>
        </w:rPr>
        <mc:AlternateContent>
          <mc:Choice Requires="wps">
            <w:drawing>
              <wp:anchor distT="45720" distB="45720" distL="114300" distR="114300" simplePos="0" relativeHeight="251672576" behindDoc="0" locked="0" layoutInCell="1" allowOverlap="1" wp14:anchorId="44AD204E" wp14:editId="70FFF4A1">
                <wp:simplePos x="0" y="0"/>
                <wp:positionH relativeFrom="column">
                  <wp:posOffset>4600575</wp:posOffset>
                </wp:positionH>
                <wp:positionV relativeFrom="paragraph">
                  <wp:posOffset>2248535</wp:posOffset>
                </wp:positionV>
                <wp:extent cx="1265555" cy="2505075"/>
                <wp:effectExtent l="0" t="0" r="107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505075"/>
                        </a:xfrm>
                        <a:prstGeom prst="rect">
                          <a:avLst/>
                        </a:prstGeom>
                        <a:solidFill>
                          <a:srgbClr val="FFFFFF"/>
                        </a:solidFill>
                        <a:ln w="9525">
                          <a:solidFill>
                            <a:srgbClr val="000000"/>
                          </a:solidFill>
                          <a:miter lim="800000"/>
                          <a:headEnd/>
                          <a:tailEnd/>
                        </a:ln>
                      </wps:spPr>
                      <wps:txbx>
                        <w:txbxContent>
                          <w:p w14:paraId="39078DA9" w14:textId="77777777" w:rsidR="00EA4C7A" w:rsidRPr="008A339E" w:rsidRDefault="00EA4C7A" w:rsidP="00EA4C7A">
                            <w:pPr>
                              <w:jc w:val="center"/>
                              <w:rPr>
                                <w:b/>
                                <w:sz w:val="32"/>
                                <w:szCs w:val="32"/>
                              </w:rPr>
                            </w:pPr>
                            <w:r w:rsidRPr="008A339E">
                              <w:rPr>
                                <w:b/>
                                <w:sz w:val="32"/>
                                <w:szCs w:val="32"/>
                              </w:rPr>
                              <w:t>IMPORTANT</w:t>
                            </w:r>
                          </w:p>
                          <w:p w14:paraId="71D25B71" w14:textId="77777777" w:rsidR="004E3899" w:rsidRPr="00B3756B" w:rsidRDefault="004E3899" w:rsidP="004E3899">
                            <w:pPr>
                              <w:jc w:val="center"/>
                              <w:rPr>
                                <w:b/>
                              </w:rPr>
                            </w:pPr>
                            <w:r w:rsidRPr="00B3756B">
                              <w:rPr>
                                <w:b/>
                              </w:rPr>
                              <w:t>PLEASE CONTACT THE SCHOOL OFFICE TO UPDATE ANY CHANGES TO CONT</w:t>
                            </w:r>
                            <w:r>
                              <w:rPr>
                                <w:b/>
                              </w:rPr>
                              <w:t xml:space="preserve">ACT DETAILS AND/OR </w:t>
                            </w:r>
                            <w:r w:rsidRPr="00B3756B">
                              <w:rPr>
                                <w:b/>
                              </w:rPr>
                              <w:t>ADDRESS.</w:t>
                            </w:r>
                          </w:p>
                          <w:p w14:paraId="2E0AF018" w14:textId="645CC861" w:rsidR="00531416" w:rsidRPr="005A5754" w:rsidRDefault="00531416" w:rsidP="005A5754">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D204E" id="_x0000_s1030" type="#_x0000_t202" style="position:absolute;margin-left:362.25pt;margin-top:177.05pt;width:99.65pt;height:19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">
                <v:textbox>
                  <w:txbxContent>
                    <w:p w14:paraId="39078DA9" w14:textId="77777777" w:rsidR="00EA4C7A" w:rsidRPr="008A339E" w:rsidRDefault="00EA4C7A" w:rsidP="00EA4C7A">
                      <w:pPr>
                        <w:jc w:val="center"/>
                        <w:rPr>
                          <w:b/>
                          <w:sz w:val="32"/>
                          <w:szCs w:val="32"/>
                        </w:rPr>
                      </w:pPr>
                      <w:r w:rsidRPr="008A339E">
                        <w:rPr>
                          <w:b/>
                          <w:sz w:val="32"/>
                          <w:szCs w:val="32"/>
                        </w:rPr>
                        <w:t>IMPORTANT</w:t>
                      </w:r>
                    </w:p>
                    <w:p w14:paraId="71D25B71" w14:textId="77777777" w:rsidR="004E3899" w:rsidRPr="00B3756B" w:rsidRDefault="004E3899" w:rsidP="004E3899">
                      <w:pPr>
                        <w:jc w:val="center"/>
                        <w:rPr>
                          <w:b/>
                        </w:rPr>
                      </w:pPr>
                      <w:r w:rsidRPr="00B3756B">
                        <w:rPr>
                          <w:b/>
                        </w:rPr>
                        <w:t>PLEASE CONTACT THE SCHOOL OFFICE TO UPDATE ANY CHANGES TO CONT</w:t>
                      </w:r>
                      <w:r>
                        <w:rPr>
                          <w:b/>
                        </w:rPr>
                        <w:t xml:space="preserve">ACT DETAILS AND/OR </w:t>
                      </w:r>
                      <w:r w:rsidRPr="00B3756B">
                        <w:rPr>
                          <w:b/>
                        </w:rPr>
                        <w:t>ADDRESS.</w:t>
                      </w:r>
                    </w:p>
                    <w:p w14:paraId="2E0AF018" w14:textId="645CC861" w:rsidR="00531416" w:rsidRPr="005A5754" w:rsidRDefault="00531416" w:rsidP="005A5754">
                      <w:pPr>
                        <w:jc w:val="center"/>
                        <w:rPr>
                          <w:b/>
                          <w:bCs/>
                        </w:rPr>
                      </w:pPr>
                    </w:p>
                  </w:txbxContent>
                </v:textbox>
                <w10:wrap type="square"/>
              </v:shape>
            </w:pict>
          </mc:Fallback>
        </mc:AlternateContent>
      </w:r>
    </w:p>
    <w:p w14:paraId="02F59DCA" w14:textId="14B59ABB" w:rsidR="00531416" w:rsidRPr="002931F5" w:rsidRDefault="00334FB2" w:rsidP="00531416">
      <w:pPr>
        <w:spacing w:after="0" w:line="240" w:lineRule="auto"/>
        <w:rPr>
          <w:b/>
        </w:rPr>
      </w:pPr>
      <w:r>
        <w:rPr>
          <w:b/>
        </w:rPr>
        <w:t xml:space="preserve">Monday </w:t>
      </w:r>
      <w:r w:rsidR="00882DD2">
        <w:rPr>
          <w:b/>
        </w:rPr>
        <w:t>16</w:t>
      </w:r>
      <w:r w:rsidR="00531416">
        <w:rPr>
          <w:b/>
        </w:rPr>
        <w:t xml:space="preserve"> September</w:t>
      </w:r>
    </w:p>
    <w:p w14:paraId="23B300E3" w14:textId="5039576B" w:rsidR="00C3140F" w:rsidRDefault="00531416" w:rsidP="000A4D2A">
      <w:pPr>
        <w:numPr>
          <w:ilvl w:val="0"/>
          <w:numId w:val="1"/>
        </w:numPr>
        <w:spacing w:after="0" w:line="240" w:lineRule="auto"/>
        <w:rPr>
          <w:rFonts w:cs="Arial"/>
        </w:rPr>
      </w:pPr>
      <w:r>
        <w:rPr>
          <w:rFonts w:cs="Arial"/>
        </w:rPr>
        <w:t xml:space="preserve">Dinner menu Week </w:t>
      </w:r>
      <w:r w:rsidR="00882DD2">
        <w:rPr>
          <w:rFonts w:cs="Arial"/>
        </w:rPr>
        <w:t>3</w:t>
      </w:r>
    </w:p>
    <w:p w14:paraId="3F5E6D19" w14:textId="39A5ECD7" w:rsidR="00295FE2" w:rsidRPr="00B9598D" w:rsidRDefault="00295FE2" w:rsidP="000A4D2A">
      <w:pPr>
        <w:numPr>
          <w:ilvl w:val="0"/>
          <w:numId w:val="1"/>
        </w:numPr>
        <w:spacing w:after="0" w:line="240" w:lineRule="auto"/>
        <w:rPr>
          <w:rFonts w:cs="Arial"/>
        </w:rPr>
      </w:pPr>
      <w:r>
        <w:rPr>
          <w:rFonts w:cs="Arial"/>
        </w:rPr>
        <w:t>Violin Tutor in</w:t>
      </w:r>
    </w:p>
    <w:p w14:paraId="2535C847" w14:textId="070E2BD3" w:rsidR="000A4D2A" w:rsidRDefault="000A4D2A" w:rsidP="000A4D2A">
      <w:pPr>
        <w:spacing w:after="0" w:line="240" w:lineRule="auto"/>
        <w:rPr>
          <w:rFonts w:cs="Arial"/>
        </w:rPr>
      </w:pPr>
      <w:r>
        <w:rPr>
          <w:rFonts w:cs="Arial"/>
          <w:b/>
        </w:rPr>
        <w:t>Tuesday 1</w:t>
      </w:r>
      <w:r w:rsidR="00882DD2">
        <w:rPr>
          <w:rFonts w:cs="Arial"/>
          <w:b/>
        </w:rPr>
        <w:t>7</w:t>
      </w:r>
      <w:r>
        <w:rPr>
          <w:rFonts w:cs="Arial"/>
          <w:b/>
        </w:rPr>
        <w:t xml:space="preserve"> September </w:t>
      </w:r>
    </w:p>
    <w:p w14:paraId="4BB556BB" w14:textId="77777777" w:rsidR="00295FE2" w:rsidRPr="00295FE2" w:rsidRDefault="000A4D2A" w:rsidP="00B9598D">
      <w:pPr>
        <w:numPr>
          <w:ilvl w:val="0"/>
          <w:numId w:val="1"/>
        </w:numPr>
        <w:spacing w:after="0" w:line="240" w:lineRule="auto"/>
        <w:rPr>
          <w:rFonts w:cs="Arial"/>
        </w:rPr>
      </w:pPr>
      <w:r w:rsidRPr="00295FE2">
        <w:rPr>
          <w:rFonts w:cs="Arial"/>
          <w:b/>
        </w:rPr>
        <w:t>Swimming Class B (1.00-1.30pm) and Year 5 (1.30-2.00 pm) £3.50 per week</w:t>
      </w:r>
    </w:p>
    <w:p w14:paraId="0671E14E" w14:textId="153D9628" w:rsidR="00295FE2" w:rsidRPr="00295FE2" w:rsidRDefault="00295FE2" w:rsidP="00B9598D">
      <w:pPr>
        <w:numPr>
          <w:ilvl w:val="0"/>
          <w:numId w:val="1"/>
        </w:numPr>
        <w:spacing w:after="0" w:line="240" w:lineRule="auto"/>
        <w:rPr>
          <w:rFonts w:cs="Arial"/>
          <w:bCs/>
        </w:rPr>
      </w:pPr>
      <w:r w:rsidRPr="00295FE2">
        <w:rPr>
          <w:rFonts w:cs="Arial"/>
          <w:bCs/>
        </w:rPr>
        <w:t>Guitar Tutor in</w:t>
      </w:r>
    </w:p>
    <w:p w14:paraId="13068A90" w14:textId="5007863B" w:rsidR="00B9598D" w:rsidRPr="00295FE2" w:rsidRDefault="00B9598D" w:rsidP="00295FE2">
      <w:pPr>
        <w:spacing w:after="0" w:line="240" w:lineRule="auto"/>
        <w:rPr>
          <w:rFonts w:cs="Arial"/>
        </w:rPr>
      </w:pPr>
      <w:r w:rsidRPr="00295FE2">
        <w:rPr>
          <w:rFonts w:cs="Arial"/>
          <w:b/>
        </w:rPr>
        <w:t>Wednesday 1</w:t>
      </w:r>
      <w:r w:rsidR="00882DD2" w:rsidRPr="00295FE2">
        <w:rPr>
          <w:rFonts w:cs="Arial"/>
          <w:b/>
        </w:rPr>
        <w:t>8</w:t>
      </w:r>
      <w:r w:rsidRPr="00295FE2">
        <w:rPr>
          <w:rFonts w:cs="Arial"/>
          <w:b/>
        </w:rPr>
        <w:t xml:space="preserve"> September</w:t>
      </w:r>
    </w:p>
    <w:p w14:paraId="7CFE63F1" w14:textId="77777777" w:rsidR="00B9598D" w:rsidRDefault="00B9598D" w:rsidP="00B9598D">
      <w:pPr>
        <w:numPr>
          <w:ilvl w:val="0"/>
          <w:numId w:val="1"/>
        </w:numPr>
        <w:spacing w:after="0" w:line="240" w:lineRule="auto"/>
      </w:pPr>
      <w:r>
        <w:t>Year 7 Hockey: (5 weeks - £2.00 per week or £10.00 for 5 weeks)</w:t>
      </w:r>
    </w:p>
    <w:p w14:paraId="464D0624" w14:textId="17D8398C" w:rsidR="00B9598D" w:rsidRDefault="00B9598D" w:rsidP="00B9598D">
      <w:pPr>
        <w:numPr>
          <w:ilvl w:val="0"/>
          <w:numId w:val="1"/>
        </w:numPr>
        <w:spacing w:after="0" w:line="240" w:lineRule="auto"/>
      </w:pPr>
      <w:r>
        <w:t>Year 4/5/6 – Gaelic</w:t>
      </w:r>
      <w:r w:rsidR="00287B9E">
        <w:t xml:space="preserve"> Skills</w:t>
      </w:r>
      <w:r>
        <w:t xml:space="preserve"> </w:t>
      </w:r>
      <w:r w:rsidR="00287B9E">
        <w:t>(5 weeks)</w:t>
      </w:r>
      <w:r>
        <w:t xml:space="preserve"> </w:t>
      </w:r>
    </w:p>
    <w:p w14:paraId="467F0CD9" w14:textId="4B0BFD46" w:rsidR="00295FE2" w:rsidRPr="00B9598D" w:rsidRDefault="00295FE2" w:rsidP="00B9598D">
      <w:pPr>
        <w:numPr>
          <w:ilvl w:val="0"/>
          <w:numId w:val="1"/>
        </w:numPr>
        <w:spacing w:after="0" w:line="240" w:lineRule="auto"/>
      </w:pPr>
      <w:r>
        <w:t>Singing Tutor in</w:t>
      </w:r>
    </w:p>
    <w:p w14:paraId="13F17B02" w14:textId="64F9FE21" w:rsidR="00B9598D" w:rsidRDefault="00B9598D" w:rsidP="00B9598D">
      <w:pPr>
        <w:spacing w:after="0" w:line="240" w:lineRule="auto"/>
        <w:rPr>
          <w:rFonts w:cs="Arial"/>
        </w:rPr>
      </w:pPr>
      <w:r>
        <w:rPr>
          <w:rFonts w:cs="Arial"/>
          <w:b/>
        </w:rPr>
        <w:t>Thursday 1</w:t>
      </w:r>
      <w:r w:rsidR="00882DD2">
        <w:rPr>
          <w:rFonts w:cs="Arial"/>
          <w:b/>
        </w:rPr>
        <w:t>9</w:t>
      </w:r>
      <w:r>
        <w:rPr>
          <w:rFonts w:cs="Arial"/>
          <w:b/>
        </w:rPr>
        <w:t xml:space="preserve"> September</w:t>
      </w:r>
    </w:p>
    <w:p w14:paraId="3208ACBB" w14:textId="05AFCD1A" w:rsidR="00B9598D" w:rsidRDefault="00B9598D" w:rsidP="00B9598D">
      <w:pPr>
        <w:numPr>
          <w:ilvl w:val="0"/>
          <w:numId w:val="1"/>
        </w:numPr>
        <w:spacing w:after="0" w:line="240" w:lineRule="auto"/>
        <w:rPr>
          <w:rFonts w:cs="Arial"/>
        </w:rPr>
      </w:pPr>
    </w:p>
    <w:p w14:paraId="11D753D5" w14:textId="25EAB732" w:rsidR="00B9598D" w:rsidRDefault="00B9598D" w:rsidP="00B9598D">
      <w:pPr>
        <w:spacing w:after="0" w:line="240" w:lineRule="auto"/>
        <w:rPr>
          <w:rFonts w:cs="Arial"/>
        </w:rPr>
      </w:pPr>
      <w:r>
        <w:rPr>
          <w:rFonts w:cs="Arial"/>
          <w:b/>
        </w:rPr>
        <w:t xml:space="preserve">Friday </w:t>
      </w:r>
      <w:r w:rsidR="00882DD2">
        <w:rPr>
          <w:rFonts w:cs="Arial"/>
          <w:b/>
        </w:rPr>
        <w:t>20</w:t>
      </w:r>
      <w:r>
        <w:rPr>
          <w:rFonts w:cs="Arial"/>
          <w:b/>
        </w:rPr>
        <w:t xml:space="preserve"> September</w:t>
      </w:r>
    </w:p>
    <w:p w14:paraId="0CB7DA50" w14:textId="77777777" w:rsidR="00531416" w:rsidRDefault="00B9598D" w:rsidP="00B9598D">
      <w:pPr>
        <w:numPr>
          <w:ilvl w:val="0"/>
          <w:numId w:val="1"/>
        </w:numPr>
        <w:spacing w:after="0" w:line="240" w:lineRule="auto"/>
        <w:rPr>
          <w:rFonts w:cs="Arial"/>
        </w:rPr>
      </w:pPr>
      <w:r>
        <w:rPr>
          <w:rFonts w:cs="Arial"/>
        </w:rPr>
        <w:t>Principal Awards</w:t>
      </w:r>
    </w:p>
    <w:p w14:paraId="7218EF76" w14:textId="3E3E3812" w:rsidR="00295FE2" w:rsidRDefault="00295FE2" w:rsidP="00B9598D">
      <w:pPr>
        <w:numPr>
          <w:ilvl w:val="0"/>
          <w:numId w:val="1"/>
        </w:numPr>
        <w:spacing w:after="0" w:line="240" w:lineRule="auto"/>
        <w:rPr>
          <w:rFonts w:cs="Arial"/>
        </w:rPr>
      </w:pPr>
      <w:r>
        <w:rPr>
          <w:rFonts w:cs="Arial"/>
        </w:rPr>
        <w:t>Piano Tutor in</w:t>
      </w:r>
    </w:p>
    <w:p w14:paraId="09C0EEC3" w14:textId="6E211D3D" w:rsidR="00882DD2" w:rsidRPr="00B9598D" w:rsidRDefault="00882DD2" w:rsidP="00B9598D">
      <w:pPr>
        <w:numPr>
          <w:ilvl w:val="0"/>
          <w:numId w:val="1"/>
        </w:numPr>
        <w:spacing w:after="0" w:line="240" w:lineRule="auto"/>
        <w:rPr>
          <w:rFonts w:cs="Arial"/>
        </w:rPr>
      </w:pPr>
      <w:r>
        <w:rPr>
          <w:rFonts w:cs="Arial"/>
        </w:rPr>
        <w:t>Football 2-3pm (Y6 &amp; 7) £1 per week</w:t>
      </w:r>
    </w:p>
    <w:p w14:paraId="1C2883C1" w14:textId="77777777" w:rsidR="008A339E" w:rsidRDefault="008A339E" w:rsidP="00334FB2">
      <w:pPr>
        <w:spacing w:after="0" w:line="240" w:lineRule="auto"/>
        <w:rPr>
          <w:b/>
        </w:rPr>
      </w:pPr>
    </w:p>
    <w:p w14:paraId="043EF0EE" w14:textId="734AEB0F" w:rsidR="004E3899" w:rsidRPr="00334FB2" w:rsidRDefault="00531416" w:rsidP="00334FB2">
      <w:pPr>
        <w:spacing w:after="0" w:line="240" w:lineRule="auto"/>
        <w:rPr>
          <w:b/>
        </w:rPr>
      </w:pPr>
      <w:r>
        <w:rPr>
          <w:b/>
        </w:rPr>
        <w:t>Up and coming information &amp; dates for your Diary</w:t>
      </w:r>
    </w:p>
    <w:p w14:paraId="7DAD80F8" w14:textId="2B462C70" w:rsidR="00531416" w:rsidRPr="00BF4FDF" w:rsidRDefault="00531416" w:rsidP="00531416">
      <w:pPr>
        <w:spacing w:after="0" w:line="240" w:lineRule="auto"/>
        <w:ind w:left="1080"/>
        <w:jc w:val="both"/>
        <w:rPr>
          <w:rFonts w:cs="Arial"/>
          <w:b/>
        </w:rPr>
      </w:pPr>
      <w:r w:rsidRPr="00BF4FDF">
        <w:rPr>
          <w:rFonts w:cs="Arial"/>
          <w:b/>
        </w:rPr>
        <w:t>After School Childcare – Spaces available!!!</w:t>
      </w:r>
    </w:p>
    <w:p w14:paraId="0439B83D" w14:textId="56A2C23F" w:rsidR="00531416" w:rsidRPr="001042A8" w:rsidRDefault="00531416" w:rsidP="00531416">
      <w:pPr>
        <w:numPr>
          <w:ilvl w:val="0"/>
          <w:numId w:val="1"/>
        </w:numPr>
        <w:spacing w:after="0" w:line="240" w:lineRule="auto"/>
        <w:jc w:val="both"/>
        <w:rPr>
          <w:rFonts w:cs="Arial"/>
        </w:rPr>
      </w:pPr>
      <w:r w:rsidRPr="001042A8">
        <w:rPr>
          <w:rFonts w:cs="Arial"/>
        </w:rPr>
        <w:t>Sunshine Club:  2.00 – 3.00 pm (£2)      3.00 – 5.30 pm (£2 per hour or part thereof)</w:t>
      </w:r>
    </w:p>
    <w:p w14:paraId="355D9F4D" w14:textId="52186F86" w:rsidR="00531416" w:rsidRDefault="00531416" w:rsidP="00531416">
      <w:pPr>
        <w:numPr>
          <w:ilvl w:val="0"/>
          <w:numId w:val="1"/>
        </w:numPr>
        <w:spacing w:after="0" w:line="240" w:lineRule="auto"/>
        <w:jc w:val="both"/>
        <w:rPr>
          <w:rFonts w:cs="Arial"/>
        </w:rPr>
      </w:pPr>
      <w:r w:rsidRPr="001042A8">
        <w:rPr>
          <w:rFonts w:cs="Arial"/>
        </w:rPr>
        <w:t>Br</w:t>
      </w:r>
      <w:r>
        <w:rPr>
          <w:rFonts w:cs="Arial"/>
        </w:rPr>
        <w:t>eakfast Club: 8.00 – 9.00 am (£2</w:t>
      </w:r>
      <w:r w:rsidRPr="001042A8">
        <w:rPr>
          <w:rFonts w:cs="Arial"/>
        </w:rPr>
        <w:t xml:space="preserve"> per day)</w:t>
      </w:r>
    </w:p>
    <w:p w14:paraId="63B52E14" w14:textId="77777777" w:rsidR="00531416" w:rsidRPr="00ED473D" w:rsidRDefault="00334FB2" w:rsidP="00531416">
      <w:pPr>
        <w:numPr>
          <w:ilvl w:val="0"/>
          <w:numId w:val="1"/>
        </w:numPr>
        <w:spacing w:after="0" w:line="240" w:lineRule="auto"/>
        <w:jc w:val="both"/>
        <w:rPr>
          <w:rFonts w:cs="Arial"/>
          <w:b/>
        </w:rPr>
      </w:pPr>
      <w:r>
        <w:rPr>
          <w:rFonts w:cs="Arial"/>
          <w:b/>
        </w:rPr>
        <w:t>Mid Term Break October/November 202</w:t>
      </w:r>
      <w:r w:rsidR="002A0552">
        <w:rPr>
          <w:rFonts w:cs="Arial"/>
          <w:b/>
        </w:rPr>
        <w:t>4</w:t>
      </w:r>
      <w:r w:rsidR="00531416" w:rsidRPr="00ED473D">
        <w:rPr>
          <w:rFonts w:cs="Arial"/>
          <w:b/>
        </w:rPr>
        <w:t>:</w:t>
      </w:r>
    </w:p>
    <w:p w14:paraId="38B59EB1" w14:textId="77777777" w:rsidR="00531416" w:rsidRDefault="00334FB2" w:rsidP="00531416">
      <w:pPr>
        <w:spacing w:after="0" w:line="240" w:lineRule="auto"/>
        <w:ind w:left="1080"/>
        <w:jc w:val="both"/>
        <w:rPr>
          <w:rFonts w:cs="Arial"/>
        </w:rPr>
      </w:pPr>
      <w:r>
        <w:rPr>
          <w:rFonts w:cs="Arial"/>
        </w:rPr>
        <w:t xml:space="preserve">Monday </w:t>
      </w:r>
      <w:r w:rsidR="002A0552">
        <w:rPr>
          <w:rFonts w:cs="Arial"/>
        </w:rPr>
        <w:t>28</w:t>
      </w:r>
      <w:r w:rsidR="00531416">
        <w:rPr>
          <w:rFonts w:cs="Arial"/>
        </w:rPr>
        <w:t xml:space="preserve"> October</w:t>
      </w:r>
      <w:r>
        <w:rPr>
          <w:rFonts w:cs="Arial"/>
        </w:rPr>
        <w:t xml:space="preserve"> to Friday </w:t>
      </w:r>
      <w:r w:rsidR="002A0552">
        <w:rPr>
          <w:rFonts w:cs="Arial"/>
        </w:rPr>
        <w:t>1</w:t>
      </w:r>
      <w:r>
        <w:rPr>
          <w:rFonts w:cs="Arial"/>
        </w:rPr>
        <w:t xml:space="preserve"> November</w:t>
      </w:r>
      <w:r w:rsidR="00531416">
        <w:rPr>
          <w:rFonts w:cs="Arial"/>
        </w:rPr>
        <w:t xml:space="preserve"> (inclusive)</w:t>
      </w:r>
    </w:p>
    <w:p w14:paraId="2A95B595" w14:textId="77777777" w:rsidR="00531416" w:rsidRPr="00334FB2" w:rsidRDefault="00334FB2" w:rsidP="00531416">
      <w:pPr>
        <w:spacing w:after="0" w:line="240" w:lineRule="auto"/>
        <w:ind w:left="1080"/>
        <w:jc w:val="both"/>
        <w:rPr>
          <w:rFonts w:cs="Arial"/>
          <w:b/>
        </w:rPr>
      </w:pPr>
      <w:r w:rsidRPr="00334FB2">
        <w:rPr>
          <w:rFonts w:cs="Arial"/>
          <w:b/>
        </w:rPr>
        <w:t>Christmas Break 2022</w:t>
      </w:r>
      <w:r w:rsidR="00531416" w:rsidRPr="00334FB2">
        <w:rPr>
          <w:rFonts w:cs="Arial"/>
          <w:b/>
        </w:rPr>
        <w:t>:</w:t>
      </w:r>
    </w:p>
    <w:p w14:paraId="4C63E155" w14:textId="77777777" w:rsidR="00531416" w:rsidRDefault="00334FB2" w:rsidP="00531416">
      <w:pPr>
        <w:spacing w:after="0" w:line="240" w:lineRule="auto"/>
        <w:ind w:left="1080"/>
        <w:jc w:val="both"/>
        <w:rPr>
          <w:rFonts w:cs="Arial"/>
        </w:rPr>
      </w:pPr>
      <w:r>
        <w:rPr>
          <w:rFonts w:cs="Arial"/>
        </w:rPr>
        <w:t xml:space="preserve">12 noon </w:t>
      </w:r>
      <w:r w:rsidR="002A0552">
        <w:rPr>
          <w:rFonts w:cs="Arial"/>
        </w:rPr>
        <w:t>Frid</w:t>
      </w:r>
      <w:r w:rsidR="00572F31">
        <w:rPr>
          <w:rFonts w:cs="Arial"/>
        </w:rPr>
        <w:t>ay</w:t>
      </w:r>
      <w:r w:rsidR="002A0552">
        <w:rPr>
          <w:rFonts w:cs="Arial"/>
        </w:rPr>
        <w:t xml:space="preserve"> </w:t>
      </w:r>
      <w:r>
        <w:rPr>
          <w:rFonts w:cs="Arial"/>
        </w:rPr>
        <w:t>2</w:t>
      </w:r>
      <w:r w:rsidR="002A0552">
        <w:rPr>
          <w:rFonts w:cs="Arial"/>
        </w:rPr>
        <w:t>0</w:t>
      </w:r>
      <w:r>
        <w:rPr>
          <w:rFonts w:cs="Arial"/>
        </w:rPr>
        <w:t xml:space="preserve"> December – Friday </w:t>
      </w:r>
      <w:r w:rsidR="002A0552">
        <w:rPr>
          <w:rFonts w:cs="Arial"/>
        </w:rPr>
        <w:t>3</w:t>
      </w:r>
      <w:r w:rsidR="00531416">
        <w:rPr>
          <w:rFonts w:cs="Arial"/>
        </w:rPr>
        <w:t xml:space="preserve"> January (inclusive)</w:t>
      </w:r>
    </w:p>
    <w:p w14:paraId="2EC8494E" w14:textId="77777777" w:rsidR="00531416" w:rsidRPr="00B3756B" w:rsidRDefault="00531416" w:rsidP="00531416">
      <w:pPr>
        <w:spacing w:after="0" w:line="240" w:lineRule="auto"/>
        <w:ind w:left="1080"/>
        <w:jc w:val="both"/>
        <w:rPr>
          <w:rFonts w:cs="Arial"/>
        </w:rPr>
      </w:pPr>
    </w:p>
    <w:p w14:paraId="54B0FD7E" w14:textId="77777777" w:rsidR="00531416" w:rsidRDefault="00531416" w:rsidP="00531416">
      <w:pPr>
        <w:spacing w:after="0"/>
        <w:jc w:val="both"/>
        <w:outlineLvl w:val="0"/>
        <w:rPr>
          <w:rFonts w:cs="Arial"/>
        </w:rPr>
      </w:pPr>
      <w:r>
        <w:rPr>
          <w:rFonts w:cs="Arial"/>
        </w:rPr>
        <w:t>Have a very enjoyable weekend and thanks for your continued support.</w:t>
      </w:r>
    </w:p>
    <w:p w14:paraId="6BB4EA3F" w14:textId="77777777" w:rsidR="008A339E" w:rsidRDefault="00531416" w:rsidP="00531416">
      <w:pPr>
        <w:spacing w:after="0"/>
        <w:jc w:val="both"/>
        <w:outlineLvl w:val="0"/>
        <w:rPr>
          <w:rFonts w:cs="Arial"/>
        </w:rPr>
      </w:pPr>
      <w:r>
        <w:rPr>
          <w:rFonts w:cs="Arial"/>
        </w:rPr>
        <w:t>Mr K O’Neill Principal</w:t>
      </w:r>
    </w:p>
    <w:p w14:paraId="24F9A18B" w14:textId="59534CC4" w:rsidR="00531416" w:rsidRDefault="00531416" w:rsidP="00531416">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311F5384" wp14:editId="19D3C187">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5384" id="Text Box 1" o:spid="_x0000_s1031"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vYHw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" fillcolor="silver">
                <v:textbo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14:paraId="17B71203" w14:textId="19448C58" w:rsidR="00531416" w:rsidRDefault="008A339E" w:rsidP="00531416">
      <w:r w:rsidRPr="008A339E">
        <w:rPr>
          <w:noProof/>
        </w:rPr>
        <w:lastRenderedPageBreak/>
        <w:drawing>
          <wp:anchor distT="0" distB="0" distL="114300" distR="114300" simplePos="0" relativeHeight="251684864" behindDoc="0" locked="0" layoutInCell="1" allowOverlap="1" wp14:anchorId="2F9A0F47" wp14:editId="7AE1EE95">
            <wp:simplePos x="0" y="0"/>
            <wp:positionH relativeFrom="column">
              <wp:posOffset>-932806</wp:posOffset>
            </wp:positionH>
            <wp:positionV relativeFrom="paragraph">
              <wp:posOffset>57151</wp:posOffset>
            </wp:positionV>
            <wp:extent cx="3228332" cy="4476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656" cy="4479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16F">
        <w:rPr>
          <w:noProof/>
        </w:rPr>
        <w:drawing>
          <wp:anchor distT="0" distB="0" distL="114300" distR="114300" simplePos="0" relativeHeight="251677696" behindDoc="0" locked="0" layoutInCell="1" allowOverlap="1" wp14:anchorId="6BB411F6" wp14:editId="2523FDB4">
            <wp:simplePos x="0" y="0"/>
            <wp:positionH relativeFrom="column">
              <wp:posOffset>2371725</wp:posOffset>
            </wp:positionH>
            <wp:positionV relativeFrom="paragraph">
              <wp:posOffset>161290</wp:posOffset>
            </wp:positionV>
            <wp:extent cx="3624804" cy="30384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4804"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ABFA0" w14:textId="21A93A07" w:rsidR="00531416" w:rsidRDefault="00531416" w:rsidP="00531416"/>
    <w:p w14:paraId="19D6425B" w14:textId="37D12171" w:rsidR="00531416" w:rsidRPr="00C4342C" w:rsidRDefault="00531416" w:rsidP="00531416"/>
    <w:p w14:paraId="4BBC5FBF" w14:textId="0F3A09D6" w:rsidR="00531416" w:rsidRPr="00C4342C" w:rsidRDefault="00531416" w:rsidP="00531416"/>
    <w:p w14:paraId="14B1EF31" w14:textId="28D6B956" w:rsidR="00531416" w:rsidRPr="00C4342C" w:rsidRDefault="00531416" w:rsidP="00531416"/>
    <w:p w14:paraId="0931E540" w14:textId="7C4D71E0" w:rsidR="00531416" w:rsidRPr="00C4342C" w:rsidRDefault="00531416" w:rsidP="00531416"/>
    <w:p w14:paraId="5A346F70" w14:textId="743704C2" w:rsidR="00531416" w:rsidRPr="00C4342C" w:rsidRDefault="00531416" w:rsidP="00531416"/>
    <w:p w14:paraId="28A3F574" w14:textId="18C2F75B" w:rsidR="00531416" w:rsidRPr="00C4342C" w:rsidRDefault="00531416" w:rsidP="00531416"/>
    <w:p w14:paraId="350C2DD8" w14:textId="7A6A4865" w:rsidR="00531416" w:rsidRPr="00C4342C" w:rsidRDefault="00531416" w:rsidP="00531416"/>
    <w:p w14:paraId="682B2F08" w14:textId="2222F766" w:rsidR="00531416" w:rsidRDefault="00531416" w:rsidP="00531416"/>
    <w:p w14:paraId="3679FFBE" w14:textId="5DD7F965" w:rsidR="008A339E" w:rsidRPr="00C4342C" w:rsidRDefault="008A339E" w:rsidP="00531416">
      <w:r w:rsidRPr="006747A4">
        <w:rPr>
          <w:rFonts w:cs="Arial"/>
          <w:noProof/>
          <w:lang w:eastAsia="en-GB"/>
        </w:rPr>
        <mc:AlternateContent>
          <mc:Choice Requires="wps">
            <w:drawing>
              <wp:anchor distT="45720" distB="45720" distL="114300" distR="114300" simplePos="0" relativeHeight="251675648" behindDoc="0" locked="0" layoutInCell="1" allowOverlap="1" wp14:anchorId="2E6F50FF" wp14:editId="74311BD4">
                <wp:simplePos x="0" y="0"/>
                <wp:positionH relativeFrom="column">
                  <wp:posOffset>2371725</wp:posOffset>
                </wp:positionH>
                <wp:positionV relativeFrom="paragraph">
                  <wp:posOffset>83185</wp:posOffset>
                </wp:positionV>
                <wp:extent cx="3712845" cy="2124075"/>
                <wp:effectExtent l="0" t="0" r="2095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124075"/>
                        </a:xfrm>
                        <a:prstGeom prst="rect">
                          <a:avLst/>
                        </a:prstGeom>
                        <a:solidFill>
                          <a:srgbClr val="FFFFFF"/>
                        </a:solidFill>
                        <a:ln w="9525">
                          <a:solidFill>
                            <a:srgbClr val="000000"/>
                          </a:solidFill>
                          <a:miter lim="800000"/>
                          <a:headEnd/>
                          <a:tailEnd/>
                        </a:ln>
                      </wps:spPr>
                      <wps:txbx>
                        <w:txbxContent>
                          <w:p w14:paraId="7DC19A2A" w14:textId="77777777" w:rsidR="00717916" w:rsidRPr="00B71BF6" w:rsidRDefault="00717916" w:rsidP="00717916">
                            <w:pPr>
                              <w:overflowPunct w:val="0"/>
                              <w:autoSpaceDE w:val="0"/>
                              <w:autoSpaceDN w:val="0"/>
                              <w:adjustRightInd w:val="0"/>
                              <w:spacing w:after="0"/>
                              <w:jc w:val="center"/>
                              <w:textAlignment w:val="baseline"/>
                              <w:rPr>
                                <w:rFonts w:cstheme="minorHAnsi"/>
                                <w:b/>
                                <w:bCs/>
                                <w:sz w:val="24"/>
                                <w:szCs w:val="24"/>
                                <w:u w:val="single"/>
                                <w:lang w:eastAsia="en-GB"/>
                              </w:rPr>
                            </w:pPr>
                            <w:r w:rsidRPr="00B71BF6">
                              <w:rPr>
                                <w:rFonts w:cstheme="minorHAnsi"/>
                                <w:b/>
                                <w:bCs/>
                                <w:sz w:val="24"/>
                                <w:szCs w:val="24"/>
                                <w:u w:val="single"/>
                                <w:lang w:eastAsia="en-GB"/>
                              </w:rPr>
                              <w:t>AFTER SCHOOL WRAPAROUND CARE 202</w:t>
                            </w:r>
                            <w:r w:rsidR="002A0552">
                              <w:rPr>
                                <w:rFonts w:cstheme="minorHAnsi"/>
                                <w:b/>
                                <w:bCs/>
                                <w:sz w:val="24"/>
                                <w:szCs w:val="24"/>
                                <w:u w:val="single"/>
                                <w:lang w:eastAsia="en-GB"/>
                              </w:rPr>
                              <w:t>4</w:t>
                            </w:r>
                            <w:r w:rsidRPr="00B71BF6">
                              <w:rPr>
                                <w:rFonts w:cstheme="minorHAnsi"/>
                                <w:b/>
                                <w:bCs/>
                                <w:sz w:val="24"/>
                                <w:szCs w:val="24"/>
                                <w:u w:val="single"/>
                                <w:lang w:eastAsia="en-GB"/>
                              </w:rPr>
                              <w:t>-2</w:t>
                            </w:r>
                            <w:r w:rsidR="002A0552">
                              <w:rPr>
                                <w:rFonts w:cstheme="minorHAnsi"/>
                                <w:b/>
                                <w:bCs/>
                                <w:sz w:val="24"/>
                                <w:szCs w:val="24"/>
                                <w:u w:val="single"/>
                                <w:lang w:eastAsia="en-GB"/>
                              </w:rPr>
                              <w:t>5</w:t>
                            </w:r>
                          </w:p>
                          <w:p w14:paraId="07443CF0" w14:textId="77777777" w:rsidR="00717916" w:rsidRDefault="00717916" w:rsidP="00717916">
                            <w:pPr>
                              <w:overflowPunct w:val="0"/>
                              <w:autoSpaceDE w:val="0"/>
                              <w:autoSpaceDN w:val="0"/>
                              <w:adjustRightInd w:val="0"/>
                              <w:spacing w:after="0"/>
                              <w:textAlignment w:val="baseline"/>
                              <w:rPr>
                                <w:rFonts w:cstheme="minorHAnsi"/>
                                <w:b/>
                                <w:sz w:val="20"/>
                                <w:szCs w:val="20"/>
                                <w:lang w:eastAsia="en-GB"/>
                              </w:rPr>
                            </w:pPr>
                          </w:p>
                          <w:p w14:paraId="5FE28A71"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The Sunshine Club (3.00 – 5.30 pm) must be pre-booked in advance.</w:t>
                            </w:r>
                          </w:p>
                          <w:p w14:paraId="10E6074A"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The Breakfast Club and 2-3 Club can be pre-booked monthly or used as a drop in facility.  If using the 2-3 club as a drop in facility, please contact the school to make sure there is a space available.</w:t>
                            </w:r>
                          </w:p>
                          <w:p w14:paraId="63B26D7C"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All Clubs are £2 per hour/part thereof.</w:t>
                            </w:r>
                          </w:p>
                          <w:p w14:paraId="4F1F1273" w14:textId="77777777" w:rsidR="00717916" w:rsidRPr="00606315" w:rsidRDefault="00717916" w:rsidP="00717916">
                            <w:pPr>
                              <w:overflowPunct w:val="0"/>
                              <w:autoSpaceDE w:val="0"/>
                              <w:autoSpaceDN w:val="0"/>
                              <w:adjustRightInd w:val="0"/>
                              <w:spacing w:after="0"/>
                              <w:textAlignment w:val="baseline"/>
                              <w:rPr>
                                <w:rFonts w:cstheme="minorHAnsi"/>
                                <w:sz w:val="20"/>
                                <w:szCs w:val="20"/>
                                <w:lang w:eastAsia="en-GB"/>
                              </w:rPr>
                            </w:pP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p>
                          <w:p w14:paraId="611E1FCF" w14:textId="77777777" w:rsidR="00717916" w:rsidRPr="00ED473D" w:rsidRDefault="00717916" w:rsidP="0071791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F50FF" id="Text Box 5" o:spid="_x0000_s1032" type="#_x0000_t202" style="position:absolute;margin-left:186.75pt;margin-top:6.55pt;width:292.35pt;height:16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">
                <v:textbox>
                  <w:txbxContent>
                    <w:p w14:paraId="7DC19A2A" w14:textId="77777777" w:rsidR="00717916" w:rsidRPr="00B71BF6" w:rsidRDefault="00717916" w:rsidP="00717916">
                      <w:pPr>
                        <w:overflowPunct w:val="0"/>
                        <w:autoSpaceDE w:val="0"/>
                        <w:autoSpaceDN w:val="0"/>
                        <w:adjustRightInd w:val="0"/>
                        <w:spacing w:after="0"/>
                        <w:jc w:val="center"/>
                        <w:textAlignment w:val="baseline"/>
                        <w:rPr>
                          <w:rFonts w:cstheme="minorHAnsi"/>
                          <w:b/>
                          <w:bCs/>
                          <w:sz w:val="24"/>
                          <w:szCs w:val="24"/>
                          <w:u w:val="single"/>
                          <w:lang w:eastAsia="en-GB"/>
                        </w:rPr>
                      </w:pPr>
                      <w:r w:rsidRPr="00B71BF6">
                        <w:rPr>
                          <w:rFonts w:cstheme="minorHAnsi"/>
                          <w:b/>
                          <w:bCs/>
                          <w:sz w:val="24"/>
                          <w:szCs w:val="24"/>
                          <w:u w:val="single"/>
                          <w:lang w:eastAsia="en-GB"/>
                        </w:rPr>
                        <w:t>AFTER SCHOOL WRAPAROUND CARE 202</w:t>
                      </w:r>
                      <w:r w:rsidR="002A0552">
                        <w:rPr>
                          <w:rFonts w:cstheme="minorHAnsi"/>
                          <w:b/>
                          <w:bCs/>
                          <w:sz w:val="24"/>
                          <w:szCs w:val="24"/>
                          <w:u w:val="single"/>
                          <w:lang w:eastAsia="en-GB"/>
                        </w:rPr>
                        <w:t>4</w:t>
                      </w:r>
                      <w:r w:rsidRPr="00B71BF6">
                        <w:rPr>
                          <w:rFonts w:cstheme="minorHAnsi"/>
                          <w:b/>
                          <w:bCs/>
                          <w:sz w:val="24"/>
                          <w:szCs w:val="24"/>
                          <w:u w:val="single"/>
                          <w:lang w:eastAsia="en-GB"/>
                        </w:rPr>
                        <w:t>-2</w:t>
                      </w:r>
                      <w:r w:rsidR="002A0552">
                        <w:rPr>
                          <w:rFonts w:cstheme="minorHAnsi"/>
                          <w:b/>
                          <w:bCs/>
                          <w:sz w:val="24"/>
                          <w:szCs w:val="24"/>
                          <w:u w:val="single"/>
                          <w:lang w:eastAsia="en-GB"/>
                        </w:rPr>
                        <w:t>5</w:t>
                      </w:r>
                    </w:p>
                    <w:p w14:paraId="07443CF0" w14:textId="77777777" w:rsidR="00717916" w:rsidRDefault="00717916" w:rsidP="00717916">
                      <w:pPr>
                        <w:overflowPunct w:val="0"/>
                        <w:autoSpaceDE w:val="0"/>
                        <w:autoSpaceDN w:val="0"/>
                        <w:adjustRightInd w:val="0"/>
                        <w:spacing w:after="0"/>
                        <w:textAlignment w:val="baseline"/>
                        <w:rPr>
                          <w:rFonts w:cstheme="minorHAnsi"/>
                          <w:b/>
                          <w:sz w:val="20"/>
                          <w:szCs w:val="20"/>
                          <w:lang w:eastAsia="en-GB"/>
                        </w:rPr>
                      </w:pPr>
                    </w:p>
                    <w:p w14:paraId="5FE28A71"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The Sunshine Club (3.00 – 5.30 pm) must be pre-booked in advance.</w:t>
                      </w:r>
                    </w:p>
                    <w:p w14:paraId="10E6074A"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The Breakfast Club and 2-3 Club can be pre-booked monthly or used as a drop in facility.  If using the 2-3 club as a drop in facility, please contact the school to make sure there is a space available.</w:t>
                      </w:r>
                    </w:p>
                    <w:p w14:paraId="63B26D7C" w14:textId="77777777" w:rsidR="00717916" w:rsidRPr="00B71BF6" w:rsidRDefault="00717916" w:rsidP="00717916">
                      <w:pPr>
                        <w:overflowPunct w:val="0"/>
                        <w:autoSpaceDE w:val="0"/>
                        <w:autoSpaceDN w:val="0"/>
                        <w:adjustRightInd w:val="0"/>
                        <w:spacing w:after="0"/>
                        <w:jc w:val="center"/>
                        <w:textAlignment w:val="baseline"/>
                        <w:rPr>
                          <w:rFonts w:cstheme="minorHAnsi"/>
                          <w:b/>
                          <w:sz w:val="24"/>
                          <w:szCs w:val="24"/>
                          <w:lang w:eastAsia="en-GB"/>
                        </w:rPr>
                      </w:pPr>
                      <w:r w:rsidRPr="00B71BF6">
                        <w:rPr>
                          <w:rFonts w:cstheme="minorHAnsi"/>
                          <w:b/>
                          <w:sz w:val="24"/>
                          <w:szCs w:val="24"/>
                          <w:lang w:eastAsia="en-GB"/>
                        </w:rPr>
                        <w:t>All Clubs are £2 per hour/part thereof.</w:t>
                      </w:r>
                    </w:p>
                    <w:p w14:paraId="4F1F1273" w14:textId="77777777" w:rsidR="00717916" w:rsidRPr="00606315" w:rsidRDefault="00717916" w:rsidP="00717916">
                      <w:pPr>
                        <w:overflowPunct w:val="0"/>
                        <w:autoSpaceDE w:val="0"/>
                        <w:autoSpaceDN w:val="0"/>
                        <w:adjustRightInd w:val="0"/>
                        <w:spacing w:after="0"/>
                        <w:textAlignment w:val="baseline"/>
                        <w:rPr>
                          <w:rFonts w:cstheme="minorHAnsi"/>
                          <w:sz w:val="20"/>
                          <w:szCs w:val="20"/>
                          <w:lang w:eastAsia="en-GB"/>
                        </w:rPr>
                      </w:pP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r w:rsidRPr="00606315">
                        <w:rPr>
                          <w:rFonts w:cstheme="minorHAnsi"/>
                          <w:sz w:val="20"/>
                          <w:szCs w:val="20"/>
                          <w:lang w:eastAsia="en-GB"/>
                        </w:rPr>
                        <w:tab/>
                      </w:r>
                    </w:p>
                    <w:p w14:paraId="611E1FCF" w14:textId="77777777" w:rsidR="00717916" w:rsidRPr="00ED473D" w:rsidRDefault="00717916" w:rsidP="00717916">
                      <w:pPr>
                        <w:spacing w:line="240" w:lineRule="auto"/>
                      </w:pPr>
                    </w:p>
                  </w:txbxContent>
                </v:textbox>
                <w10:wrap type="square"/>
              </v:shape>
            </w:pict>
          </mc:Fallback>
        </mc:AlternateContent>
      </w:r>
    </w:p>
    <w:p w14:paraId="5BB83B8B" w14:textId="1CFAD55C" w:rsidR="00531416" w:rsidRPr="00C4342C" w:rsidRDefault="00531416" w:rsidP="00531416"/>
    <w:p w14:paraId="7D26931D" w14:textId="544F3682" w:rsidR="00B9598D" w:rsidRPr="00E7753B" w:rsidRDefault="00B9598D" w:rsidP="00E7753B">
      <w:pPr>
        <w:sectPr w:rsidR="00B9598D" w:rsidRPr="00E7753B">
          <w:pgSz w:w="11906" w:h="16838"/>
          <w:pgMar w:top="360" w:right="1800" w:bottom="360" w:left="1800" w:header="708" w:footer="708" w:gutter="0"/>
          <w:cols w:space="708"/>
          <w:docGrid w:linePitch="360"/>
        </w:sectPr>
      </w:pPr>
    </w:p>
    <w:p w14:paraId="4BE6CB47" w14:textId="379FAAA0" w:rsidR="00AB711A" w:rsidRDefault="008A339E">
      <w:r>
        <w:rPr>
          <w:noProof/>
          <w:lang w:eastAsia="en-GB"/>
        </w:rPr>
        <mc:AlternateContent>
          <mc:Choice Requires="wps">
            <w:drawing>
              <wp:anchor distT="45720" distB="45720" distL="114300" distR="114300" simplePos="0" relativeHeight="251673600" behindDoc="0" locked="0" layoutInCell="1" allowOverlap="1" wp14:anchorId="1F019EF6" wp14:editId="6B975FBF">
                <wp:simplePos x="0" y="0"/>
                <wp:positionH relativeFrom="page">
                  <wp:posOffset>335915</wp:posOffset>
                </wp:positionH>
                <wp:positionV relativeFrom="paragraph">
                  <wp:posOffset>4699000</wp:posOffset>
                </wp:positionV>
                <wp:extent cx="3046730" cy="1304925"/>
                <wp:effectExtent l="0" t="0" r="2032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304925"/>
                        </a:xfrm>
                        <a:prstGeom prst="rect">
                          <a:avLst/>
                        </a:prstGeom>
                        <a:solidFill>
                          <a:srgbClr val="FFFFFF"/>
                        </a:solidFill>
                        <a:ln w="9525">
                          <a:solidFill>
                            <a:srgbClr val="000000"/>
                          </a:solidFill>
                          <a:miter lim="800000"/>
                          <a:headEnd/>
                          <a:tailEnd/>
                        </a:ln>
                      </wps:spPr>
                      <wps:txbx>
                        <w:txbxContent>
                          <w:p w14:paraId="18270813" w14:textId="77777777" w:rsidR="00531416" w:rsidRDefault="00531416" w:rsidP="00531416">
                            <w:pPr>
                              <w:spacing w:after="0" w:line="240" w:lineRule="auto"/>
                              <w:jc w:val="center"/>
                              <w:rPr>
                                <w:b/>
                                <w:bCs/>
                                <w:sz w:val="28"/>
                                <w:szCs w:val="28"/>
                              </w:rPr>
                            </w:pPr>
                            <w:r w:rsidRPr="00452EE8">
                              <w:rPr>
                                <w:b/>
                                <w:bCs/>
                                <w:sz w:val="28"/>
                                <w:szCs w:val="28"/>
                              </w:rPr>
                              <w:t>Pupil Absence</w:t>
                            </w:r>
                          </w:p>
                          <w:p w14:paraId="2C6D7FFE" w14:textId="77777777" w:rsidR="00EA4C7A" w:rsidRPr="00452EE8" w:rsidRDefault="00EA4C7A" w:rsidP="00531416">
                            <w:pPr>
                              <w:spacing w:after="0" w:line="240" w:lineRule="auto"/>
                              <w:jc w:val="center"/>
                              <w:rPr>
                                <w:b/>
                                <w:bCs/>
                                <w:sz w:val="28"/>
                                <w:szCs w:val="28"/>
                              </w:rPr>
                            </w:pPr>
                          </w:p>
                          <w:p w14:paraId="04B1A717" w14:textId="612B690D" w:rsidR="00D02D44" w:rsidRPr="005F5818" w:rsidRDefault="00531416" w:rsidP="007250B7">
                            <w:pPr>
                              <w:spacing w:after="0" w:line="240" w:lineRule="auto"/>
                              <w:jc w:val="center"/>
                              <w:rPr>
                                <w:rFonts w:cstheme="minorHAnsi"/>
                              </w:rPr>
                            </w:pPr>
                            <w:r w:rsidRPr="005F5818">
                              <w:rPr>
                                <w:rFonts w:cstheme="minorHAnsi"/>
                              </w:rPr>
                              <w:t xml:space="preserve">If your child is absent from school please contact the school office on the first day of absence, give the reason for absence and possible duration. </w:t>
                            </w:r>
                          </w:p>
                          <w:p w14:paraId="2E63D8ED" w14:textId="77777777" w:rsidR="00531416" w:rsidRPr="005F5818" w:rsidRDefault="00531416" w:rsidP="00531416">
                            <w:pPr>
                              <w:spacing w:after="0" w:line="240" w:lineRule="auto"/>
                              <w:jc w:val="center"/>
                              <w:rPr>
                                <w:rFonts w:cstheme="minorHAnsi"/>
                              </w:rPr>
                            </w:pPr>
                            <w:r w:rsidRPr="005F5818">
                              <w:rPr>
                                <w:rFonts w:cstheme="minorHAnsi"/>
                              </w:rPr>
                              <w:t>Thank you</w:t>
                            </w:r>
                          </w:p>
                          <w:p w14:paraId="4785BF15" w14:textId="77777777" w:rsidR="00531416" w:rsidRDefault="00531416" w:rsidP="0053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9EF6" id="_x0000_s1033" type="#_x0000_t202" style="position:absolute;margin-left:26.45pt;margin-top:370pt;width:239.9pt;height:102.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EYEgIAACcEAAAOAAAAZHJzL2Uyb0RvYy54bWysU9tu2zAMfR+wfxD0vthJk7Yx4hRdugwD&#10;ugvQ7QNoWY6FyaImKbG7rx+luGl2wR6G6UEgReqQPCRXN0On2UE6r9CUfDrJOZNGYK3MruRfPm9f&#10;XXP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">
                <v:textbox>
                  <w:txbxContent>
                    <w:p w14:paraId="18270813" w14:textId="77777777" w:rsidR="00531416" w:rsidRDefault="00531416" w:rsidP="00531416">
                      <w:pPr>
                        <w:spacing w:after="0" w:line="240" w:lineRule="auto"/>
                        <w:jc w:val="center"/>
                        <w:rPr>
                          <w:b/>
                          <w:bCs/>
                          <w:sz w:val="28"/>
                          <w:szCs w:val="28"/>
                        </w:rPr>
                      </w:pPr>
                      <w:r w:rsidRPr="00452EE8">
                        <w:rPr>
                          <w:b/>
                          <w:bCs/>
                          <w:sz w:val="28"/>
                          <w:szCs w:val="28"/>
                        </w:rPr>
                        <w:t>Pupil Absence</w:t>
                      </w:r>
                    </w:p>
                    <w:p w14:paraId="2C6D7FFE" w14:textId="77777777" w:rsidR="00EA4C7A" w:rsidRPr="00452EE8" w:rsidRDefault="00EA4C7A" w:rsidP="00531416">
                      <w:pPr>
                        <w:spacing w:after="0" w:line="240" w:lineRule="auto"/>
                        <w:jc w:val="center"/>
                        <w:rPr>
                          <w:b/>
                          <w:bCs/>
                          <w:sz w:val="28"/>
                          <w:szCs w:val="28"/>
                        </w:rPr>
                      </w:pPr>
                    </w:p>
                    <w:p w14:paraId="04B1A717" w14:textId="612B690D" w:rsidR="00D02D44" w:rsidRPr="005F5818" w:rsidRDefault="00531416" w:rsidP="007250B7">
                      <w:pPr>
                        <w:spacing w:after="0" w:line="240" w:lineRule="auto"/>
                        <w:jc w:val="center"/>
                        <w:rPr>
                          <w:rFonts w:cstheme="minorHAnsi"/>
                        </w:rPr>
                      </w:pPr>
                      <w:r w:rsidRPr="005F5818">
                        <w:rPr>
                          <w:rFonts w:cstheme="minorHAnsi"/>
                        </w:rPr>
                        <w:t xml:space="preserve">If your child is absent from school please contact the school office on the first day of absence, give the reason for absence and possible duration. </w:t>
                      </w:r>
                    </w:p>
                    <w:p w14:paraId="2E63D8ED" w14:textId="77777777" w:rsidR="00531416" w:rsidRPr="005F5818" w:rsidRDefault="00531416" w:rsidP="00531416">
                      <w:pPr>
                        <w:spacing w:after="0" w:line="240" w:lineRule="auto"/>
                        <w:jc w:val="center"/>
                        <w:rPr>
                          <w:rFonts w:cstheme="minorHAnsi"/>
                        </w:rPr>
                      </w:pPr>
                      <w:r w:rsidRPr="005F5818">
                        <w:rPr>
                          <w:rFonts w:cstheme="minorHAnsi"/>
                        </w:rPr>
                        <w:t>Thank you</w:t>
                      </w:r>
                    </w:p>
                    <w:p w14:paraId="4785BF15" w14:textId="77777777" w:rsidR="00531416" w:rsidRDefault="00531416" w:rsidP="00531416"/>
                  </w:txbxContent>
                </v:textbox>
                <w10:wrap type="square" anchorx="page"/>
              </v:shape>
            </w:pict>
          </mc:Fallback>
        </mc:AlternateContent>
      </w:r>
      <w:r w:rsidRPr="006747A4">
        <w:rPr>
          <w:rFonts w:cs="Arial"/>
          <w:noProof/>
          <w:lang w:eastAsia="en-GB"/>
        </w:rPr>
        <mc:AlternateContent>
          <mc:Choice Requires="wps">
            <w:drawing>
              <wp:anchor distT="45720" distB="45720" distL="114300" distR="114300" simplePos="0" relativeHeight="251669504" behindDoc="0" locked="0" layoutInCell="1" allowOverlap="1" wp14:anchorId="617F5CA6" wp14:editId="291A6182">
                <wp:simplePos x="0" y="0"/>
                <wp:positionH relativeFrom="column">
                  <wp:posOffset>-812165</wp:posOffset>
                </wp:positionH>
                <wp:positionV relativeFrom="paragraph">
                  <wp:posOffset>777240</wp:posOffset>
                </wp:positionV>
                <wp:extent cx="3027680" cy="3714750"/>
                <wp:effectExtent l="0" t="0" r="2032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714750"/>
                        </a:xfrm>
                        <a:prstGeom prst="rect">
                          <a:avLst/>
                        </a:prstGeom>
                        <a:solidFill>
                          <a:srgbClr val="FFFFFF"/>
                        </a:solidFill>
                        <a:ln w="9525">
                          <a:solidFill>
                            <a:srgbClr val="000000"/>
                          </a:solidFill>
                          <a:miter lim="800000"/>
                          <a:headEnd/>
                          <a:tailEnd/>
                        </a:ln>
                      </wps:spPr>
                      <wps:txbx>
                        <w:txbxContent>
                          <w:p w14:paraId="5E49C5BB" w14:textId="174ACFDA" w:rsidR="00D215C1" w:rsidRDefault="0023077C" w:rsidP="00531416">
                            <w:pPr>
                              <w:overflowPunct w:val="0"/>
                              <w:autoSpaceDE w:val="0"/>
                              <w:autoSpaceDN w:val="0"/>
                              <w:adjustRightInd w:val="0"/>
                              <w:spacing w:after="0" w:line="360" w:lineRule="auto"/>
                              <w:textAlignment w:val="baseline"/>
                              <w:rPr>
                                <w:rFonts w:cstheme="minorHAnsi"/>
                                <w:lang w:eastAsia="en-GB"/>
                              </w:rPr>
                            </w:pPr>
                            <w:r>
                              <w:rPr>
                                <w:noProof/>
                              </w:rPr>
                              <w:drawing>
                                <wp:inline distT="0" distB="0" distL="0" distR="0" wp14:anchorId="2C14A9F3" wp14:editId="72CC03AC">
                                  <wp:extent cx="2835910" cy="441960"/>
                                  <wp:effectExtent l="0" t="0" r="2540" b="0"/>
                                  <wp:docPr id="9" name="Picture 9" descr="Home | BEACTIV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 | BEACTIVE DAY"/>
                                          <pic:cNvPicPr>
                                            <a:picLocks noChangeAspect="1"/>
                                          </pic:cNvPicPr>
                                        </pic:nvPicPr>
                                        <pic:blipFill rotWithShape="1">
                                          <a:blip r:embed="rId8">
                                            <a:extLst>
                                              <a:ext uri="{28A0092B-C50C-407E-A947-70E740481C1C}">
                                                <a14:useLocalDpi xmlns:a14="http://schemas.microsoft.com/office/drawing/2010/main" val="0"/>
                                              </a:ext>
                                            </a:extLst>
                                          </a:blip>
                                          <a:srcRect l="5983" t="22050" r="5440" b="24124"/>
                                          <a:stretch/>
                                        </pic:blipFill>
                                        <pic:spPr bwMode="auto">
                                          <a:xfrm>
                                            <a:off x="0" y="0"/>
                                            <a:ext cx="2835910" cy="441960"/>
                                          </a:xfrm>
                                          <a:prstGeom prst="rect">
                                            <a:avLst/>
                                          </a:prstGeom>
                                          <a:noFill/>
                                          <a:ln>
                                            <a:noFill/>
                                          </a:ln>
                                          <a:extLst>
                                            <a:ext uri="{53640926-AAD7-44D8-BBD7-CCE9431645EC}">
                                              <a14:shadowObscured xmlns:a14="http://schemas.microsoft.com/office/drawing/2010/main"/>
                                            </a:ext>
                                          </a:extLst>
                                        </pic:spPr>
                                      </pic:pic>
                                    </a:graphicData>
                                  </a:graphic>
                                </wp:inline>
                              </w:drawing>
                            </w:r>
                          </w:p>
                          <w:p w14:paraId="4F336D7A" w14:textId="7294757A" w:rsidR="00531416" w:rsidRDefault="00531416" w:rsidP="00531416">
                            <w:pPr>
                              <w:spacing w:line="240" w:lineRule="auto"/>
                              <w:jc w:val="center"/>
                            </w:pPr>
                          </w:p>
                          <w:p w14:paraId="34D0343D" w14:textId="7B963CD2" w:rsidR="0023077C" w:rsidRDefault="0023077C" w:rsidP="00531416">
                            <w:pPr>
                              <w:spacing w:line="240" w:lineRule="auto"/>
                              <w:jc w:val="center"/>
                            </w:pPr>
                            <w:r>
                              <w:t>Our annual sponsored event will take place on Friday 27 September.</w:t>
                            </w:r>
                          </w:p>
                          <w:p w14:paraId="493BFFD5" w14:textId="2602CB4E" w:rsidR="0023077C" w:rsidRDefault="0023077C" w:rsidP="00531416">
                            <w:pPr>
                              <w:spacing w:line="240" w:lineRule="auto"/>
                              <w:jc w:val="center"/>
                            </w:pPr>
                            <w:r>
                              <w:t>This year we are going to have a fun-filled day of events that will encourage being active and support health and well-being.</w:t>
                            </w:r>
                          </w:p>
                          <w:p w14:paraId="22A77C0D" w14:textId="2E7D6DB8" w:rsidR="0023077C" w:rsidRPr="0023077C" w:rsidRDefault="0023077C" w:rsidP="00531416">
                            <w:pPr>
                              <w:spacing w:line="240" w:lineRule="auto"/>
                              <w:jc w:val="center"/>
                              <w:rPr>
                                <w:b/>
                                <w:bCs/>
                              </w:rPr>
                            </w:pPr>
                            <w:r w:rsidRPr="0023077C">
                              <w:rPr>
                                <w:b/>
                                <w:bCs/>
                              </w:rPr>
                              <w:t xml:space="preserve">The event will be raising funds to purchase additional iPads for the school.  </w:t>
                            </w:r>
                          </w:p>
                          <w:p w14:paraId="7128DBF2" w14:textId="6AB70570" w:rsidR="0023077C" w:rsidRDefault="0023077C" w:rsidP="00531416">
                            <w:pPr>
                              <w:spacing w:line="240" w:lineRule="auto"/>
                              <w:jc w:val="center"/>
                            </w:pPr>
                            <w:r>
                              <w:t>We currently have small sets for each Key Stage, and we would like to double the number available to support the children’s learning.</w:t>
                            </w:r>
                          </w:p>
                          <w:p w14:paraId="7807EDA3" w14:textId="48DF1F4E" w:rsidR="0023077C" w:rsidRDefault="0023077C" w:rsidP="0023077C">
                            <w:pPr>
                              <w:spacing w:line="240" w:lineRule="auto"/>
                            </w:pPr>
                          </w:p>
                          <w:p w14:paraId="2A1602D0" w14:textId="7D7CB481" w:rsidR="0023077C" w:rsidRPr="00ED473D" w:rsidRDefault="0023077C" w:rsidP="0023077C">
                            <w:pPr>
                              <w:spacing w:line="240" w:lineRule="auto"/>
                              <w:jc w:val="center"/>
                            </w:pPr>
                            <w:r>
                              <w:t>Sponsor Forms will go out next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5CA6" id="_x0000_s1034" type="#_x0000_t202" style="position:absolute;margin-left:-63.95pt;margin-top:61.2pt;width:238.4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">
                <v:textbox>
                  <w:txbxContent>
                    <w:p w14:paraId="5E49C5BB" w14:textId="174ACFDA" w:rsidR="00D215C1" w:rsidRDefault="0023077C" w:rsidP="00531416">
                      <w:pPr>
                        <w:overflowPunct w:val="0"/>
                        <w:autoSpaceDE w:val="0"/>
                        <w:autoSpaceDN w:val="0"/>
                        <w:adjustRightInd w:val="0"/>
                        <w:spacing w:after="0" w:line="360" w:lineRule="auto"/>
                        <w:textAlignment w:val="baseline"/>
                        <w:rPr>
                          <w:rFonts w:cstheme="minorHAnsi"/>
                          <w:lang w:eastAsia="en-GB"/>
                        </w:rPr>
                      </w:pPr>
                      <w:r>
                        <w:rPr>
                          <w:noProof/>
                        </w:rPr>
                        <w:drawing>
                          <wp:inline distT="0" distB="0" distL="0" distR="0" wp14:anchorId="2C14A9F3" wp14:editId="72CC03AC">
                            <wp:extent cx="2835910" cy="441960"/>
                            <wp:effectExtent l="0" t="0" r="2540" b="0"/>
                            <wp:docPr id="9" name="Picture 9" descr="Home | BEACTIV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 | BEACTIVE DAY"/>
                                    <pic:cNvPicPr>
                                      <a:picLocks noChangeAspect="1"/>
                                    </pic:cNvPicPr>
                                  </pic:nvPicPr>
                                  <pic:blipFill rotWithShape="1">
                                    <a:blip r:embed="rId8">
                                      <a:extLst>
                                        <a:ext uri="{28A0092B-C50C-407E-A947-70E740481C1C}">
                                          <a14:useLocalDpi xmlns:a14="http://schemas.microsoft.com/office/drawing/2010/main" val="0"/>
                                        </a:ext>
                                      </a:extLst>
                                    </a:blip>
                                    <a:srcRect l="5983" t="22050" r="5440" b="24124"/>
                                    <a:stretch/>
                                  </pic:blipFill>
                                  <pic:spPr bwMode="auto">
                                    <a:xfrm>
                                      <a:off x="0" y="0"/>
                                      <a:ext cx="2835910" cy="441960"/>
                                    </a:xfrm>
                                    <a:prstGeom prst="rect">
                                      <a:avLst/>
                                    </a:prstGeom>
                                    <a:noFill/>
                                    <a:ln>
                                      <a:noFill/>
                                    </a:ln>
                                    <a:extLst>
                                      <a:ext uri="{53640926-AAD7-44D8-BBD7-CCE9431645EC}">
                                        <a14:shadowObscured xmlns:a14="http://schemas.microsoft.com/office/drawing/2010/main"/>
                                      </a:ext>
                                    </a:extLst>
                                  </pic:spPr>
                                </pic:pic>
                              </a:graphicData>
                            </a:graphic>
                          </wp:inline>
                        </w:drawing>
                      </w:r>
                    </w:p>
                    <w:p w14:paraId="4F336D7A" w14:textId="7294757A" w:rsidR="00531416" w:rsidRDefault="00531416" w:rsidP="00531416">
                      <w:pPr>
                        <w:spacing w:line="240" w:lineRule="auto"/>
                        <w:jc w:val="center"/>
                      </w:pPr>
                    </w:p>
                    <w:p w14:paraId="34D0343D" w14:textId="7B963CD2" w:rsidR="0023077C" w:rsidRDefault="0023077C" w:rsidP="00531416">
                      <w:pPr>
                        <w:spacing w:line="240" w:lineRule="auto"/>
                        <w:jc w:val="center"/>
                      </w:pPr>
                      <w:r>
                        <w:t>Our annual sponsored event will take place on Friday 27 September.</w:t>
                      </w:r>
                    </w:p>
                    <w:p w14:paraId="493BFFD5" w14:textId="2602CB4E" w:rsidR="0023077C" w:rsidRDefault="0023077C" w:rsidP="00531416">
                      <w:pPr>
                        <w:spacing w:line="240" w:lineRule="auto"/>
                        <w:jc w:val="center"/>
                      </w:pPr>
                      <w:r>
                        <w:t>This year we are going to have a fun-filled day of events that will encourage being active and support health and well-being.</w:t>
                      </w:r>
                    </w:p>
                    <w:p w14:paraId="22A77C0D" w14:textId="2E7D6DB8" w:rsidR="0023077C" w:rsidRPr="0023077C" w:rsidRDefault="0023077C" w:rsidP="00531416">
                      <w:pPr>
                        <w:spacing w:line="240" w:lineRule="auto"/>
                        <w:jc w:val="center"/>
                        <w:rPr>
                          <w:b/>
                          <w:bCs/>
                        </w:rPr>
                      </w:pPr>
                      <w:r w:rsidRPr="0023077C">
                        <w:rPr>
                          <w:b/>
                          <w:bCs/>
                        </w:rPr>
                        <w:t xml:space="preserve">The event will be raising funds to purchase additional iPads for the school.  </w:t>
                      </w:r>
                    </w:p>
                    <w:p w14:paraId="7128DBF2" w14:textId="6AB70570" w:rsidR="0023077C" w:rsidRDefault="0023077C" w:rsidP="00531416">
                      <w:pPr>
                        <w:spacing w:line="240" w:lineRule="auto"/>
                        <w:jc w:val="center"/>
                      </w:pPr>
                      <w:r>
                        <w:t>We currently have small sets for each Key Stage, and we would like to double the number available to support the children’s learning.</w:t>
                      </w:r>
                    </w:p>
                    <w:p w14:paraId="7807EDA3" w14:textId="48DF1F4E" w:rsidR="0023077C" w:rsidRDefault="0023077C" w:rsidP="0023077C">
                      <w:pPr>
                        <w:spacing w:line="240" w:lineRule="auto"/>
                      </w:pPr>
                    </w:p>
                    <w:p w14:paraId="2A1602D0" w14:textId="7D7CB481" w:rsidR="0023077C" w:rsidRPr="00ED473D" w:rsidRDefault="0023077C" w:rsidP="0023077C">
                      <w:pPr>
                        <w:spacing w:line="240" w:lineRule="auto"/>
                        <w:jc w:val="center"/>
                      </w:pPr>
                      <w:r>
                        <w:t>Sponsor Forms will go out next week.</w:t>
                      </w:r>
                    </w:p>
                  </w:txbxContent>
                </v:textbox>
                <w10:wrap type="square"/>
              </v:shape>
            </w:pict>
          </mc:Fallback>
        </mc:AlternateContent>
      </w:r>
      <w:r w:rsidRPr="006747A4">
        <w:rPr>
          <w:rFonts w:cs="Arial"/>
          <w:noProof/>
          <w:lang w:eastAsia="en-GB"/>
        </w:rPr>
        <mc:AlternateContent>
          <mc:Choice Requires="wps">
            <w:drawing>
              <wp:anchor distT="45720" distB="45720" distL="114300" distR="114300" simplePos="0" relativeHeight="251681792" behindDoc="0" locked="0" layoutInCell="1" allowOverlap="1" wp14:anchorId="56591AFA" wp14:editId="000A25E5">
                <wp:simplePos x="0" y="0"/>
                <wp:positionH relativeFrom="column">
                  <wp:posOffset>2390775</wp:posOffset>
                </wp:positionH>
                <wp:positionV relativeFrom="paragraph">
                  <wp:posOffset>4030345</wp:posOffset>
                </wp:positionV>
                <wp:extent cx="3712845" cy="2305050"/>
                <wp:effectExtent l="0" t="0" r="2095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305050"/>
                        </a:xfrm>
                        <a:prstGeom prst="rect">
                          <a:avLst/>
                        </a:prstGeom>
                        <a:solidFill>
                          <a:srgbClr val="FFFFFF"/>
                        </a:solidFill>
                        <a:ln w="9525">
                          <a:solidFill>
                            <a:srgbClr val="000000"/>
                          </a:solidFill>
                          <a:miter lim="800000"/>
                          <a:headEnd/>
                          <a:tailEnd/>
                        </a:ln>
                      </wps:spPr>
                      <wps:txbx>
                        <w:txbxContent>
                          <w:p w14:paraId="34A60687" w14:textId="77777777" w:rsidR="00295FE2" w:rsidRPr="00833635" w:rsidRDefault="00295FE2" w:rsidP="00295FE2">
                            <w:pPr>
                              <w:overflowPunct w:val="0"/>
                              <w:autoSpaceDE w:val="0"/>
                              <w:autoSpaceDN w:val="0"/>
                              <w:adjustRightInd w:val="0"/>
                              <w:spacing w:after="0"/>
                              <w:jc w:val="center"/>
                              <w:textAlignment w:val="baseline"/>
                              <w:rPr>
                                <w:rFonts w:cstheme="minorHAnsi"/>
                                <w:b/>
                                <w:bCs/>
                                <w:sz w:val="28"/>
                                <w:szCs w:val="28"/>
                                <w:lang w:eastAsia="en-GB"/>
                              </w:rPr>
                            </w:pPr>
                            <w:r w:rsidRPr="00833635">
                              <w:rPr>
                                <w:rFonts w:cstheme="minorHAnsi"/>
                                <w:b/>
                                <w:bCs/>
                                <w:sz w:val="28"/>
                                <w:szCs w:val="28"/>
                                <w:lang w:eastAsia="en-GB"/>
                              </w:rPr>
                              <w:t>Child Protection and Safeguarding</w:t>
                            </w:r>
                          </w:p>
                          <w:p w14:paraId="4235C6CD" w14:textId="032DD93C" w:rsidR="00295FE2" w:rsidRPr="00295FE2" w:rsidRDefault="00295FE2" w:rsidP="00295FE2">
                            <w:pPr>
                              <w:overflowPunct w:val="0"/>
                              <w:autoSpaceDE w:val="0"/>
                              <w:autoSpaceDN w:val="0"/>
                              <w:adjustRightInd w:val="0"/>
                              <w:spacing w:after="0"/>
                              <w:jc w:val="center"/>
                              <w:textAlignment w:val="baseline"/>
                              <w:rPr>
                                <w:rFonts w:cstheme="minorHAnsi"/>
                                <w:b/>
                                <w:bCs/>
                                <w:sz w:val="28"/>
                                <w:szCs w:val="28"/>
                                <w:u w:val="single"/>
                                <w:lang w:eastAsia="en-GB"/>
                              </w:rPr>
                            </w:pPr>
                            <w:r w:rsidRPr="00833635">
                              <w:rPr>
                                <w:rFonts w:cstheme="minorHAnsi"/>
                                <w:b/>
                                <w:bCs/>
                                <w:sz w:val="28"/>
                                <w:szCs w:val="28"/>
                                <w:u w:val="single"/>
                                <w:lang w:eastAsia="en-GB"/>
                              </w:rPr>
                              <w:t>Reminder for all parents</w:t>
                            </w:r>
                          </w:p>
                          <w:p w14:paraId="58394EAD" w14:textId="10F39782"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If collecting your child outside of the normal school finishing times, please come to the main front door.  Someone will organise for your child to be informed and brought to the foyer.</w:t>
                            </w:r>
                          </w:p>
                          <w:p w14:paraId="0234DB15" w14:textId="6C081F5B"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To safeguard all the children, parents are not permitted to move around the school unsupervised.</w:t>
                            </w:r>
                          </w:p>
                          <w:p w14:paraId="40C573DE" w14:textId="77777777"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Parents should not go their child’s class without permission and a member of staff must be present.</w:t>
                            </w:r>
                          </w:p>
                          <w:p w14:paraId="71FAF12D" w14:textId="77777777" w:rsidR="00295FE2" w:rsidRPr="00ED473D" w:rsidRDefault="00295FE2" w:rsidP="00295FE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1AFA" id="Text Box 6" o:spid="_x0000_s1035" type="#_x0000_t202" style="position:absolute;margin-left:188.25pt;margin-top:317.35pt;width:292.35pt;height:18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">
                <v:textbox>
                  <w:txbxContent>
                    <w:p w14:paraId="34A60687" w14:textId="77777777" w:rsidR="00295FE2" w:rsidRPr="00833635" w:rsidRDefault="00295FE2" w:rsidP="00295FE2">
                      <w:pPr>
                        <w:overflowPunct w:val="0"/>
                        <w:autoSpaceDE w:val="0"/>
                        <w:autoSpaceDN w:val="0"/>
                        <w:adjustRightInd w:val="0"/>
                        <w:spacing w:after="0"/>
                        <w:jc w:val="center"/>
                        <w:textAlignment w:val="baseline"/>
                        <w:rPr>
                          <w:rFonts w:cstheme="minorHAnsi"/>
                          <w:b/>
                          <w:bCs/>
                          <w:sz w:val="28"/>
                          <w:szCs w:val="28"/>
                          <w:lang w:eastAsia="en-GB"/>
                        </w:rPr>
                      </w:pPr>
                      <w:r w:rsidRPr="00833635">
                        <w:rPr>
                          <w:rFonts w:cstheme="minorHAnsi"/>
                          <w:b/>
                          <w:bCs/>
                          <w:sz w:val="28"/>
                          <w:szCs w:val="28"/>
                          <w:lang w:eastAsia="en-GB"/>
                        </w:rPr>
                        <w:t>Child Protection and Safeguarding</w:t>
                      </w:r>
                    </w:p>
                    <w:p w14:paraId="4235C6CD" w14:textId="032DD93C" w:rsidR="00295FE2" w:rsidRPr="00295FE2" w:rsidRDefault="00295FE2" w:rsidP="00295FE2">
                      <w:pPr>
                        <w:overflowPunct w:val="0"/>
                        <w:autoSpaceDE w:val="0"/>
                        <w:autoSpaceDN w:val="0"/>
                        <w:adjustRightInd w:val="0"/>
                        <w:spacing w:after="0"/>
                        <w:jc w:val="center"/>
                        <w:textAlignment w:val="baseline"/>
                        <w:rPr>
                          <w:rFonts w:cstheme="minorHAnsi"/>
                          <w:b/>
                          <w:bCs/>
                          <w:sz w:val="28"/>
                          <w:szCs w:val="28"/>
                          <w:u w:val="single"/>
                          <w:lang w:eastAsia="en-GB"/>
                        </w:rPr>
                      </w:pPr>
                      <w:r w:rsidRPr="00833635">
                        <w:rPr>
                          <w:rFonts w:cstheme="minorHAnsi"/>
                          <w:b/>
                          <w:bCs/>
                          <w:sz w:val="28"/>
                          <w:szCs w:val="28"/>
                          <w:u w:val="single"/>
                          <w:lang w:eastAsia="en-GB"/>
                        </w:rPr>
                        <w:t>Reminder for all parents</w:t>
                      </w:r>
                    </w:p>
                    <w:p w14:paraId="58394EAD" w14:textId="10F39782"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If collecting your child outside of the normal school finishing times, please come to the main front door.  Someone will organise for your child to be informed and brought to the foyer.</w:t>
                      </w:r>
                    </w:p>
                    <w:p w14:paraId="0234DB15" w14:textId="6C081F5B"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To safeguard all the children, parents are not permitted to move around the school unsupervised.</w:t>
                      </w:r>
                    </w:p>
                    <w:p w14:paraId="40C573DE" w14:textId="77777777" w:rsidR="00295FE2" w:rsidRPr="00D02171" w:rsidRDefault="00295FE2" w:rsidP="00295FE2">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Parents should not go their child’s class without permission and a member of staff must be present.</w:t>
                      </w:r>
                    </w:p>
                    <w:p w14:paraId="71FAF12D" w14:textId="77777777" w:rsidR="00295FE2" w:rsidRPr="00ED473D" w:rsidRDefault="00295FE2" w:rsidP="00295FE2">
                      <w:pPr>
                        <w:spacing w:line="240" w:lineRule="auto"/>
                      </w:pPr>
                    </w:p>
                  </w:txbxContent>
                </v:textbox>
                <w10:wrap type="square"/>
              </v:shape>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1151E802" wp14:editId="59C0F623">
                <wp:simplePos x="0" y="0"/>
                <wp:positionH relativeFrom="column">
                  <wp:posOffset>2390775</wp:posOffset>
                </wp:positionH>
                <wp:positionV relativeFrom="paragraph">
                  <wp:posOffset>1677670</wp:posOffset>
                </wp:positionV>
                <wp:extent cx="3693795" cy="2276475"/>
                <wp:effectExtent l="0" t="0" r="2095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276475"/>
                        </a:xfrm>
                        <a:prstGeom prst="rect">
                          <a:avLst/>
                        </a:prstGeom>
                        <a:solidFill>
                          <a:srgbClr val="FFFFFF"/>
                        </a:solidFill>
                        <a:ln w="9525">
                          <a:solidFill>
                            <a:srgbClr val="000000"/>
                          </a:solidFill>
                          <a:miter lim="800000"/>
                          <a:headEnd/>
                          <a:tailEnd/>
                        </a:ln>
                      </wps:spPr>
                      <wps:txbx>
                        <w:txbxContent>
                          <w:p w14:paraId="39294ABD" w14:textId="77777777" w:rsidR="00295FE2" w:rsidRPr="001034E7" w:rsidRDefault="00295FE2" w:rsidP="00295FE2">
                            <w:pPr>
                              <w:jc w:val="center"/>
                              <w:rPr>
                                <w:b/>
                                <w:sz w:val="32"/>
                                <w:szCs w:val="32"/>
                              </w:rPr>
                            </w:pPr>
                            <w:r w:rsidRPr="001034E7">
                              <w:rPr>
                                <w:b/>
                                <w:sz w:val="32"/>
                                <w:szCs w:val="32"/>
                              </w:rPr>
                              <w:t>Beginning of school year mass.</w:t>
                            </w:r>
                          </w:p>
                          <w:p w14:paraId="002504FD" w14:textId="77777777" w:rsidR="00295FE2" w:rsidRDefault="00295FE2" w:rsidP="00295FE2">
                            <w:pPr>
                              <w:jc w:val="center"/>
                              <w:rPr>
                                <w:b/>
                                <w:sz w:val="24"/>
                                <w:szCs w:val="24"/>
                              </w:rPr>
                            </w:pPr>
                            <w:r>
                              <w:rPr>
                                <w:noProof/>
                                <w:color w:val="0000FF"/>
                                <w:lang w:eastAsia="en-GB"/>
                              </w:rPr>
                              <w:drawing>
                                <wp:inline distT="0" distB="0" distL="0" distR="0" wp14:anchorId="5B677B43" wp14:editId="2BF0AFF4">
                                  <wp:extent cx="733425" cy="549917"/>
                                  <wp:effectExtent l="0" t="0" r="0" b="2540"/>
                                  <wp:docPr id="10" name="Picture 10" descr="Image result for beginning of school year m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671" cy="568096"/>
                                          </a:xfrm>
                                          <a:prstGeom prst="rect">
                                            <a:avLst/>
                                          </a:prstGeom>
                                          <a:noFill/>
                                          <a:ln>
                                            <a:noFill/>
                                          </a:ln>
                                        </pic:spPr>
                                      </pic:pic>
                                    </a:graphicData>
                                  </a:graphic>
                                </wp:inline>
                              </w:drawing>
                            </w:r>
                          </w:p>
                          <w:p w14:paraId="273D0699" w14:textId="12D085C5" w:rsidR="00295FE2" w:rsidRPr="00C4342C" w:rsidRDefault="00295FE2" w:rsidP="00295FE2">
                            <w:pPr>
                              <w:jc w:val="center"/>
                              <w:rPr>
                                <w:b/>
                                <w:sz w:val="24"/>
                                <w:szCs w:val="24"/>
                              </w:rPr>
                            </w:pPr>
                            <w:r>
                              <w:rPr>
                                <w:b/>
                                <w:sz w:val="24"/>
                                <w:szCs w:val="24"/>
                              </w:rPr>
                              <w:t xml:space="preserve">Monday </w:t>
                            </w:r>
                            <w:r>
                              <w:rPr>
                                <w:b/>
                                <w:sz w:val="24"/>
                                <w:szCs w:val="24"/>
                              </w:rPr>
                              <w:t>30</w:t>
                            </w:r>
                            <w:r w:rsidRPr="00C4342C">
                              <w:rPr>
                                <w:b/>
                                <w:sz w:val="24"/>
                                <w:szCs w:val="24"/>
                                <w:vertAlign w:val="superscript"/>
                              </w:rPr>
                              <w:t>th</w:t>
                            </w:r>
                            <w:r>
                              <w:rPr>
                                <w:b/>
                                <w:sz w:val="24"/>
                                <w:szCs w:val="24"/>
                              </w:rPr>
                              <w:t xml:space="preserve"> September 202</w:t>
                            </w:r>
                            <w:r>
                              <w:rPr>
                                <w:b/>
                                <w:sz w:val="24"/>
                                <w:szCs w:val="24"/>
                              </w:rPr>
                              <w:t>4</w:t>
                            </w:r>
                          </w:p>
                          <w:p w14:paraId="6B32E742" w14:textId="77777777" w:rsidR="00295FE2" w:rsidRPr="00C4342C" w:rsidRDefault="00295FE2" w:rsidP="00295FE2">
                            <w:pPr>
                              <w:jc w:val="center"/>
                              <w:rPr>
                                <w:b/>
                                <w:sz w:val="24"/>
                                <w:szCs w:val="24"/>
                              </w:rPr>
                            </w:pPr>
                            <w:r w:rsidRPr="00C4342C">
                              <w:rPr>
                                <w:b/>
                                <w:sz w:val="24"/>
                                <w:szCs w:val="24"/>
                              </w:rPr>
                              <w:t>10am in Our Lady and St Patrick’s</w:t>
                            </w:r>
                          </w:p>
                          <w:p w14:paraId="1ADEC8BD" w14:textId="77777777" w:rsidR="00295FE2" w:rsidRDefault="00295FE2" w:rsidP="00295FE2">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1E802" id="_x0000_s1036" type="#_x0000_t202" style="position:absolute;margin-left:188.25pt;margin-top:132.1pt;width:290.85pt;height:17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">
                <v:textbox>
                  <w:txbxContent>
                    <w:p w14:paraId="39294ABD" w14:textId="77777777" w:rsidR="00295FE2" w:rsidRPr="001034E7" w:rsidRDefault="00295FE2" w:rsidP="00295FE2">
                      <w:pPr>
                        <w:jc w:val="center"/>
                        <w:rPr>
                          <w:b/>
                          <w:sz w:val="32"/>
                          <w:szCs w:val="32"/>
                        </w:rPr>
                      </w:pPr>
                      <w:r w:rsidRPr="001034E7">
                        <w:rPr>
                          <w:b/>
                          <w:sz w:val="32"/>
                          <w:szCs w:val="32"/>
                        </w:rPr>
                        <w:t>Beginning of school year mass.</w:t>
                      </w:r>
                    </w:p>
                    <w:p w14:paraId="002504FD" w14:textId="77777777" w:rsidR="00295FE2" w:rsidRDefault="00295FE2" w:rsidP="00295FE2">
                      <w:pPr>
                        <w:jc w:val="center"/>
                        <w:rPr>
                          <w:b/>
                          <w:sz w:val="24"/>
                          <w:szCs w:val="24"/>
                        </w:rPr>
                      </w:pPr>
                      <w:r>
                        <w:rPr>
                          <w:noProof/>
                          <w:color w:val="0000FF"/>
                          <w:lang w:eastAsia="en-GB"/>
                        </w:rPr>
                        <w:drawing>
                          <wp:inline distT="0" distB="0" distL="0" distR="0" wp14:anchorId="5B677B43" wp14:editId="2BF0AFF4">
                            <wp:extent cx="733425" cy="549917"/>
                            <wp:effectExtent l="0" t="0" r="0" b="2540"/>
                            <wp:docPr id="10" name="Picture 10" descr="Image result for beginning of school year m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671" cy="568096"/>
                                    </a:xfrm>
                                    <a:prstGeom prst="rect">
                                      <a:avLst/>
                                    </a:prstGeom>
                                    <a:noFill/>
                                    <a:ln>
                                      <a:noFill/>
                                    </a:ln>
                                  </pic:spPr>
                                </pic:pic>
                              </a:graphicData>
                            </a:graphic>
                          </wp:inline>
                        </w:drawing>
                      </w:r>
                    </w:p>
                    <w:p w14:paraId="273D0699" w14:textId="12D085C5" w:rsidR="00295FE2" w:rsidRPr="00C4342C" w:rsidRDefault="00295FE2" w:rsidP="00295FE2">
                      <w:pPr>
                        <w:jc w:val="center"/>
                        <w:rPr>
                          <w:b/>
                          <w:sz w:val="24"/>
                          <w:szCs w:val="24"/>
                        </w:rPr>
                      </w:pPr>
                      <w:r>
                        <w:rPr>
                          <w:b/>
                          <w:sz w:val="24"/>
                          <w:szCs w:val="24"/>
                        </w:rPr>
                        <w:t xml:space="preserve">Monday </w:t>
                      </w:r>
                      <w:r>
                        <w:rPr>
                          <w:b/>
                          <w:sz w:val="24"/>
                          <w:szCs w:val="24"/>
                        </w:rPr>
                        <w:t>30</w:t>
                      </w:r>
                      <w:r w:rsidRPr="00C4342C">
                        <w:rPr>
                          <w:b/>
                          <w:sz w:val="24"/>
                          <w:szCs w:val="24"/>
                          <w:vertAlign w:val="superscript"/>
                        </w:rPr>
                        <w:t>th</w:t>
                      </w:r>
                      <w:r>
                        <w:rPr>
                          <w:b/>
                          <w:sz w:val="24"/>
                          <w:szCs w:val="24"/>
                        </w:rPr>
                        <w:t xml:space="preserve"> September 202</w:t>
                      </w:r>
                      <w:r>
                        <w:rPr>
                          <w:b/>
                          <w:sz w:val="24"/>
                          <w:szCs w:val="24"/>
                        </w:rPr>
                        <w:t>4</w:t>
                      </w:r>
                    </w:p>
                    <w:p w14:paraId="6B32E742" w14:textId="77777777" w:rsidR="00295FE2" w:rsidRPr="00C4342C" w:rsidRDefault="00295FE2" w:rsidP="00295FE2">
                      <w:pPr>
                        <w:jc w:val="center"/>
                        <w:rPr>
                          <w:b/>
                          <w:sz w:val="24"/>
                          <w:szCs w:val="24"/>
                        </w:rPr>
                      </w:pPr>
                      <w:r w:rsidRPr="00C4342C">
                        <w:rPr>
                          <w:b/>
                          <w:sz w:val="24"/>
                          <w:szCs w:val="24"/>
                        </w:rPr>
                        <w:t>10am in Our Lady and St Patrick’s</w:t>
                      </w:r>
                    </w:p>
                    <w:p w14:paraId="1ADEC8BD" w14:textId="77777777" w:rsidR="00295FE2" w:rsidRDefault="00295FE2" w:rsidP="00295FE2">
                      <w:pPr>
                        <w:jc w:val="center"/>
                      </w:pPr>
                      <w:r>
                        <w:t>All family members welcome to join with us to celebrate together.</w:t>
                      </w:r>
                    </w:p>
                  </w:txbxContent>
                </v:textbox>
                <w10:wrap type="square"/>
              </v:shape>
            </w:pict>
          </mc:Fallback>
        </mc:AlternateContent>
      </w:r>
    </w:p>
    <w:sectPr w:rsidR="00AB711A" w:rsidSect="00B9598D">
      <w:type w:val="continuous"/>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D2"/>
    <w:rsid w:val="000A4D2A"/>
    <w:rsid w:val="000D103D"/>
    <w:rsid w:val="0023077C"/>
    <w:rsid w:val="00287B9E"/>
    <w:rsid w:val="00295FE2"/>
    <w:rsid w:val="002A0552"/>
    <w:rsid w:val="00316F06"/>
    <w:rsid w:val="00334FB2"/>
    <w:rsid w:val="0046756A"/>
    <w:rsid w:val="004E3899"/>
    <w:rsid w:val="0050286B"/>
    <w:rsid w:val="00531416"/>
    <w:rsid w:val="00572F31"/>
    <w:rsid w:val="005A5754"/>
    <w:rsid w:val="00717916"/>
    <w:rsid w:val="007250B7"/>
    <w:rsid w:val="00813720"/>
    <w:rsid w:val="00882DD2"/>
    <w:rsid w:val="008A339E"/>
    <w:rsid w:val="00A64513"/>
    <w:rsid w:val="00AB711A"/>
    <w:rsid w:val="00B9598D"/>
    <w:rsid w:val="00C17F43"/>
    <w:rsid w:val="00C3140F"/>
    <w:rsid w:val="00C323F7"/>
    <w:rsid w:val="00C36E50"/>
    <w:rsid w:val="00D02D44"/>
    <w:rsid w:val="00D215C1"/>
    <w:rsid w:val="00E7753B"/>
    <w:rsid w:val="00EA4C7A"/>
    <w:rsid w:val="00EE3961"/>
    <w:rsid w:val="00FC6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1D1A"/>
  <w15:chartTrackingRefBased/>
  <w15:docId w15:val="{B7D7E1A1-4DDC-4418-A007-41BC3C82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Title">
    <w:name w:val="Title"/>
    <w:basedOn w:val="Normal"/>
    <w:link w:val="TitleChar"/>
    <w:qFormat/>
    <w:rsid w:val="00B9598D"/>
    <w:pPr>
      <w:spacing w:after="0" w:line="240" w:lineRule="auto"/>
      <w:jc w:val="center"/>
    </w:pPr>
    <w:rPr>
      <w:rFonts w:ascii="Times New Roman" w:eastAsia="Times New Roman" w:hAnsi="Times New Roman" w:cs="Times New Roman"/>
      <w:color w:val="000000"/>
      <w:kern w:val="28"/>
      <w:sz w:val="72"/>
      <w:szCs w:val="24"/>
      <w:lang w:eastAsia="en-GB"/>
    </w:rPr>
  </w:style>
  <w:style w:type="character" w:customStyle="1" w:styleId="TitleChar">
    <w:name w:val="Title Char"/>
    <w:basedOn w:val="DefaultParagraphFont"/>
    <w:link w:val="Title"/>
    <w:rsid w:val="00B9598D"/>
    <w:rPr>
      <w:rFonts w:ascii="Times New Roman" w:eastAsia="Times New Roman" w:hAnsi="Times New Roman" w:cs="Times New Roman"/>
      <w:color w:val="000000"/>
      <w:kern w:val="28"/>
      <w:sz w:val="72"/>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Private1\Principal\WEEKLY%20NOTE\2024-25\Monday%2016%20Septemb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Monday 16 September</Template>
  <TotalTime>43</TotalTime>
  <Pages>2</Pages>
  <Words>141</Words>
  <Characters>805</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Have a very enjoyable weekend and thanks for your continued support.</vt:lpstr>
      <vt:lpstr>Mr K O’Neill Principal</vt:lpstr>
      <vt:lpstr>/</vt:lpstr>
    </vt:vector>
  </TitlesOfParts>
  <Company>C2k</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2</cp:revision>
  <cp:lastPrinted>2024-09-12T10:22:00Z</cp:lastPrinted>
  <dcterms:created xsi:type="dcterms:W3CDTF">2024-09-12T09:33:00Z</dcterms:created>
  <dcterms:modified xsi:type="dcterms:W3CDTF">2024-09-12T10:23:00Z</dcterms:modified>
</cp:coreProperties>
</file>